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8B8B7B" w14:textId="77777777" w:rsidR="00E755C3" w:rsidRDefault="00E755C3" w:rsidP="00E755C3">
      <w:pPr>
        <w:pStyle w:val="ECEbordure"/>
        <w:jc w:val="center"/>
        <w:rPr>
          <w:b/>
          <w:sz w:val="24"/>
          <w:szCs w:val="24"/>
        </w:rPr>
      </w:pPr>
      <w:r w:rsidRPr="007146B9">
        <w:rPr>
          <w:b/>
          <w:sz w:val="24"/>
          <w:szCs w:val="24"/>
        </w:rPr>
        <w:t>BACCALAURÉAT G</w:t>
      </w:r>
      <w:r w:rsidRPr="007146B9">
        <w:rPr>
          <w:rFonts w:eastAsia="Arial Unicode MS"/>
          <w:b/>
          <w:sz w:val="24"/>
          <w:szCs w:val="24"/>
        </w:rPr>
        <w:t>É</w:t>
      </w:r>
      <w:r w:rsidRPr="007146B9">
        <w:rPr>
          <w:b/>
          <w:sz w:val="24"/>
          <w:szCs w:val="24"/>
        </w:rPr>
        <w:t>N</w:t>
      </w:r>
      <w:r w:rsidRPr="007146B9">
        <w:rPr>
          <w:rFonts w:eastAsia="Arial Unicode MS"/>
          <w:b/>
          <w:sz w:val="24"/>
          <w:szCs w:val="24"/>
        </w:rPr>
        <w:t>É</w:t>
      </w:r>
      <w:r w:rsidRPr="007146B9">
        <w:rPr>
          <w:b/>
          <w:sz w:val="24"/>
          <w:szCs w:val="24"/>
        </w:rPr>
        <w:t>RAL</w:t>
      </w:r>
    </w:p>
    <w:p w14:paraId="3A72B757" w14:textId="77777777" w:rsidR="00E755C3" w:rsidRDefault="00E755C3" w:rsidP="00E755C3">
      <w:pPr>
        <w:pStyle w:val="ECEbordure"/>
        <w:jc w:val="center"/>
        <w:rPr>
          <w:b/>
          <w:sz w:val="24"/>
          <w:szCs w:val="24"/>
        </w:rPr>
      </w:pPr>
    </w:p>
    <w:p w14:paraId="5DF04D49" w14:textId="77777777" w:rsidR="00E755C3" w:rsidRPr="007146B9" w:rsidRDefault="00E755C3" w:rsidP="00E755C3">
      <w:pPr>
        <w:pStyle w:val="ECEbordure"/>
        <w:jc w:val="center"/>
        <w:rPr>
          <w:b/>
          <w:sz w:val="24"/>
          <w:szCs w:val="24"/>
        </w:rPr>
      </w:pPr>
      <w:r w:rsidRPr="007146B9">
        <w:rPr>
          <w:rFonts w:eastAsia="Arial Unicode MS"/>
          <w:b/>
          <w:sz w:val="24"/>
          <w:szCs w:val="24"/>
        </w:rPr>
        <w:t>É</w:t>
      </w:r>
      <w:r>
        <w:rPr>
          <w:rFonts w:eastAsia="Arial Unicode MS"/>
          <w:b/>
          <w:sz w:val="24"/>
          <w:szCs w:val="24"/>
        </w:rPr>
        <w:t>preuve pratique de l’enseignement de spécialité physique-chimie</w:t>
      </w:r>
    </w:p>
    <w:p w14:paraId="66D1CAB3" w14:textId="77777777" w:rsidR="00E755C3" w:rsidRPr="0060508C" w:rsidRDefault="00E755C3" w:rsidP="00E755C3">
      <w:pPr>
        <w:pStyle w:val="ECEbordure"/>
        <w:jc w:val="center"/>
        <w:rPr>
          <w:b/>
          <w:sz w:val="24"/>
          <w:szCs w:val="24"/>
        </w:rPr>
      </w:pPr>
      <w:r w:rsidRPr="0060508C">
        <w:rPr>
          <w:b/>
          <w:sz w:val="24"/>
          <w:szCs w:val="24"/>
        </w:rPr>
        <w:t>Évaluation des Compétences Expérimentales</w:t>
      </w:r>
    </w:p>
    <w:p w14:paraId="195A256C" w14:textId="77777777" w:rsidR="00E755C3" w:rsidRPr="0060508C" w:rsidRDefault="00E755C3" w:rsidP="00E755C3">
      <w:pPr>
        <w:pStyle w:val="ECEbordure"/>
        <w:jc w:val="center"/>
      </w:pPr>
    </w:p>
    <w:p w14:paraId="325A6565" w14:textId="77777777" w:rsidR="00E755C3" w:rsidRPr="0060508C" w:rsidRDefault="00E755C3" w:rsidP="00E755C3">
      <w:pPr>
        <w:pStyle w:val="ECEbordure"/>
        <w:jc w:val="center"/>
      </w:pPr>
      <w:r w:rsidRPr="0060508C">
        <w:t>Ce</w:t>
      </w:r>
      <w:r>
        <w:t>tte</w:t>
      </w:r>
      <w:r w:rsidRPr="0060508C">
        <w:t xml:space="preserve"> </w:t>
      </w:r>
      <w:r>
        <w:t>situation d’évaluation</w:t>
      </w:r>
      <w:r w:rsidRPr="0060508C">
        <w:t xml:space="preserve"> fait p</w:t>
      </w:r>
      <w:r>
        <w:t>artie de la banque nationale.</w:t>
      </w:r>
    </w:p>
    <w:p w14:paraId="7A217FAE" w14:textId="77777777" w:rsidR="00A12834" w:rsidRPr="0060508C" w:rsidRDefault="00A12834" w:rsidP="0060508C">
      <w:pPr>
        <w:pStyle w:val="ECEbordure"/>
        <w:jc w:val="center"/>
      </w:pPr>
    </w:p>
    <w:p w14:paraId="722C3908" w14:textId="77777777" w:rsidR="0008058B" w:rsidRDefault="0008058B" w:rsidP="008A2C45">
      <w:pPr>
        <w:pStyle w:val="ECEcorps"/>
      </w:pPr>
    </w:p>
    <w:p w14:paraId="3818FFBD" w14:textId="77777777" w:rsidR="0008058B" w:rsidRPr="004955A9" w:rsidRDefault="0008058B" w:rsidP="00A16872">
      <w:pPr>
        <w:pStyle w:val="ECEcorps"/>
        <w:rPr>
          <w:bCs/>
        </w:rPr>
      </w:pPr>
    </w:p>
    <w:p w14:paraId="63EBCFE9" w14:textId="5682E7E1" w:rsidR="008F18AA" w:rsidRPr="007D5B0D" w:rsidRDefault="008F18AA" w:rsidP="0066722F">
      <w:pPr>
        <w:pStyle w:val="ECEfiche"/>
        <w:pBdr>
          <w:right w:val="single" w:sz="12" w:space="0" w:color="auto"/>
        </w:pBdr>
        <w:tabs>
          <w:tab w:val="clear" w:pos="567"/>
          <w:tab w:val="left" w:pos="426"/>
        </w:tabs>
      </w:pPr>
      <w:bookmarkStart w:id="0" w:name="_Toc482638813"/>
      <w:bookmarkStart w:id="1" w:name="_Toc500182690"/>
      <w:bookmarkStart w:id="2" w:name="_Toc379291742"/>
      <w:bookmarkStart w:id="3" w:name="_Toc266361605"/>
      <w:bookmarkStart w:id="4" w:name="_Toc469923078"/>
      <w:r w:rsidRPr="00E26870">
        <w:t>ÉNONCÉ DESTINÉ AU CANDIDAT</w:t>
      </w:r>
      <w:bookmarkEnd w:id="0"/>
      <w:bookmarkEnd w:id="1"/>
    </w:p>
    <w:p w14:paraId="3B1AA0BD" w14:textId="77777777" w:rsidR="00E755C3" w:rsidRDefault="00E755C3" w:rsidP="00E755C3">
      <w:pPr>
        <w:pStyle w:val="ECEcorps"/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952"/>
        <w:gridCol w:w="4952"/>
      </w:tblGrid>
      <w:tr w:rsidR="00E755C3" w14:paraId="51CE64FE" w14:textId="77777777" w:rsidTr="0066722F">
        <w:trPr>
          <w:trHeight w:val="560"/>
          <w:jc w:val="center"/>
        </w:trPr>
        <w:tc>
          <w:tcPr>
            <w:tcW w:w="4952" w:type="dxa"/>
            <w:tcBorders>
              <w:bottom w:val="doub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7953ECB" w14:textId="77777777" w:rsidR="00E755C3" w:rsidRDefault="00E755C3" w:rsidP="0021773C">
            <w:pPr>
              <w:pStyle w:val="ECEcorps"/>
            </w:pPr>
            <w:r w:rsidRPr="002D2F9B">
              <w:t>NOM</w:t>
            </w:r>
            <w:r>
              <w:t xml:space="preserve"> : </w:t>
            </w:r>
          </w:p>
          <w:p w14:paraId="039693D8" w14:textId="77777777" w:rsidR="00E755C3" w:rsidRDefault="00E755C3" w:rsidP="0021773C">
            <w:pPr>
              <w:pStyle w:val="ECEcorps"/>
            </w:pPr>
          </w:p>
        </w:tc>
        <w:tc>
          <w:tcPr>
            <w:tcW w:w="4952" w:type="dxa"/>
            <w:tcBorders>
              <w:bottom w:val="doub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2B26B62" w14:textId="77777777" w:rsidR="00E755C3" w:rsidRDefault="00E755C3" w:rsidP="0021773C">
            <w:pPr>
              <w:pStyle w:val="ECEcorps"/>
            </w:pPr>
            <w:r w:rsidRPr="002D2F9B">
              <w:t>Prénom</w:t>
            </w:r>
            <w:r>
              <w:t xml:space="preserve"> : </w:t>
            </w:r>
          </w:p>
        </w:tc>
      </w:tr>
      <w:tr w:rsidR="00E755C3" w14:paraId="239936DA" w14:textId="77777777" w:rsidTr="0066722F">
        <w:trPr>
          <w:trHeight w:val="560"/>
          <w:jc w:val="center"/>
        </w:trPr>
        <w:tc>
          <w:tcPr>
            <w:tcW w:w="4952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6054EAB" w14:textId="77777777" w:rsidR="00E755C3" w:rsidRDefault="00E755C3" w:rsidP="0021773C">
            <w:pPr>
              <w:pStyle w:val="ECEcorps"/>
            </w:pPr>
            <w:r w:rsidRPr="002D2F9B">
              <w:t>Centre d’examen</w:t>
            </w:r>
            <w:r>
              <w:t xml:space="preserve"> : </w:t>
            </w:r>
          </w:p>
          <w:p w14:paraId="44A7F3A0" w14:textId="77777777" w:rsidR="00E755C3" w:rsidRDefault="00E755C3" w:rsidP="0021773C">
            <w:pPr>
              <w:pStyle w:val="ECEcorps"/>
            </w:pPr>
          </w:p>
        </w:tc>
        <w:tc>
          <w:tcPr>
            <w:tcW w:w="4952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A3A248D" w14:textId="77777777" w:rsidR="00E755C3" w:rsidRDefault="00E755C3" w:rsidP="0021773C">
            <w:pPr>
              <w:pStyle w:val="ECEcorps"/>
            </w:pPr>
            <w:r>
              <w:t>n°</w:t>
            </w:r>
            <w:r w:rsidRPr="002D2F9B">
              <w:t xml:space="preserve"> d’inscription</w:t>
            </w:r>
            <w:r>
              <w:t xml:space="preserve"> : </w:t>
            </w:r>
          </w:p>
        </w:tc>
      </w:tr>
    </w:tbl>
    <w:p w14:paraId="47DA05F6" w14:textId="77777777" w:rsidR="00E755C3" w:rsidRDefault="00E755C3" w:rsidP="00E755C3">
      <w:pPr>
        <w:pStyle w:val="ECEcorps"/>
      </w:pPr>
    </w:p>
    <w:p w14:paraId="1223941F" w14:textId="0708EECF" w:rsidR="00E755C3" w:rsidRDefault="00E755C3" w:rsidP="00E755C3">
      <w:pPr>
        <w:pStyle w:val="ECEbordure"/>
      </w:pPr>
      <w:r>
        <w:t xml:space="preserve">Cette situation d’évaluation </w:t>
      </w:r>
      <w:r w:rsidRPr="00966915">
        <w:t xml:space="preserve">comporte </w:t>
      </w:r>
      <w:r w:rsidR="00982E21">
        <w:rPr>
          <w:b/>
        </w:rPr>
        <w:t>cinq</w:t>
      </w:r>
      <w:r w:rsidRPr="00581077">
        <w:rPr>
          <w:b/>
        </w:rPr>
        <w:t xml:space="preserve"> </w:t>
      </w:r>
      <w:r>
        <w:t xml:space="preserve">pages </w:t>
      </w:r>
      <w:r w:rsidRPr="00C17957">
        <w:t>sur lesquelles le candidat doit consigner ses réponses.</w:t>
      </w:r>
    </w:p>
    <w:p w14:paraId="79F6365C" w14:textId="77777777" w:rsidR="00E755C3" w:rsidRDefault="00E755C3" w:rsidP="00E755C3">
      <w:pPr>
        <w:pStyle w:val="ECEbordure"/>
      </w:pPr>
      <w:r w:rsidRPr="000F26F2">
        <w:t>Le candidat doit restituer ce document avant de sortir de la salle d'examen</w:t>
      </w:r>
      <w:r w:rsidRPr="00AC5BC7">
        <w:t>.</w:t>
      </w:r>
    </w:p>
    <w:p w14:paraId="75906419" w14:textId="77777777" w:rsidR="00E755C3" w:rsidRDefault="00E755C3" w:rsidP="00E755C3">
      <w:pPr>
        <w:pStyle w:val="ECEbordure"/>
      </w:pPr>
    </w:p>
    <w:p w14:paraId="3F5D1CE0" w14:textId="77777777" w:rsidR="00E755C3" w:rsidRDefault="00E755C3" w:rsidP="00E755C3">
      <w:pPr>
        <w:pStyle w:val="ECEbordure"/>
      </w:pPr>
      <w:r w:rsidRPr="00AC5BC7">
        <w:t>Le candidat doit agir en autonomie et faire preuve d’initiative tout au long de l’épreuve.</w:t>
      </w:r>
    </w:p>
    <w:p w14:paraId="722998B6" w14:textId="77777777" w:rsidR="00E755C3" w:rsidRPr="00AC5BC7" w:rsidRDefault="00E755C3" w:rsidP="00E755C3">
      <w:pPr>
        <w:pStyle w:val="ECEbordure"/>
      </w:pPr>
      <w:r w:rsidRPr="000F26F2">
        <w:t>En cas de difficulté, le candidat peut solliciter l’examinateur afin de lui permettre de continuer la tâche.</w:t>
      </w:r>
    </w:p>
    <w:p w14:paraId="40D46811" w14:textId="77777777" w:rsidR="00E755C3" w:rsidRDefault="00E755C3" w:rsidP="00E755C3">
      <w:pPr>
        <w:pStyle w:val="ECEbordure"/>
      </w:pPr>
      <w:r w:rsidRPr="00AC5BC7">
        <w:t>L’examinateur peut intervenir à tout moment, s’il le juge utile</w:t>
      </w:r>
      <w:r>
        <w:t>.</w:t>
      </w:r>
    </w:p>
    <w:p w14:paraId="2FA92806" w14:textId="77777777" w:rsidR="00E755C3" w:rsidRDefault="00E755C3" w:rsidP="00E755C3">
      <w:pPr>
        <w:pStyle w:val="ECEbordure"/>
      </w:pPr>
      <w:r w:rsidRPr="00C90C1F">
        <w:t>L’usage de calculatrice avec mode examen actif est autorisé. L’usage de calculatrice sans mémoire « type collège » est autorisé.</w:t>
      </w:r>
      <w:r>
        <w:t xml:space="preserve"> </w:t>
      </w:r>
    </w:p>
    <w:p w14:paraId="07712B7A" w14:textId="77777777" w:rsidR="00E755C3" w:rsidRDefault="00E755C3" w:rsidP="00E755C3">
      <w:pPr>
        <w:pStyle w:val="ECEcorps"/>
        <w:rPr>
          <w:u w:val="single"/>
        </w:rPr>
      </w:pPr>
    </w:p>
    <w:p w14:paraId="342DF83C" w14:textId="77777777" w:rsidR="00E51A33" w:rsidRDefault="00E51A33" w:rsidP="00E26870">
      <w:pPr>
        <w:pStyle w:val="ECEtitre"/>
      </w:pPr>
    </w:p>
    <w:p w14:paraId="528A3818" w14:textId="77777777" w:rsidR="00E755C3" w:rsidRPr="00136091" w:rsidRDefault="00E755C3" w:rsidP="00E755C3">
      <w:pPr>
        <w:pStyle w:val="ECEtitre"/>
        <w:rPr>
          <w:sz w:val="24"/>
          <w:szCs w:val="24"/>
        </w:rPr>
      </w:pPr>
      <w:r>
        <w:rPr>
          <w:sz w:val="24"/>
          <w:szCs w:val="24"/>
        </w:rPr>
        <w:t>CONTEXTE DE LA</w:t>
      </w:r>
      <w:r w:rsidRPr="00136091">
        <w:rPr>
          <w:sz w:val="24"/>
          <w:szCs w:val="24"/>
        </w:rPr>
        <w:t xml:space="preserve"> </w:t>
      </w:r>
      <w:r>
        <w:rPr>
          <w:sz w:val="24"/>
          <w:szCs w:val="24"/>
        </w:rPr>
        <w:t>SITUATION D’ÉVALUATION</w:t>
      </w:r>
    </w:p>
    <w:p w14:paraId="00BE7468" w14:textId="13BD79F2" w:rsidR="00E26870" w:rsidRDefault="00E26870" w:rsidP="00E26870">
      <w:pPr>
        <w:pStyle w:val="ECEcorps"/>
        <w:rPr>
          <w:u w:val="single"/>
        </w:rPr>
      </w:pPr>
    </w:p>
    <w:p w14:paraId="0A2721D8" w14:textId="0B790ABB" w:rsidR="008F4BFB" w:rsidRDefault="008F4BFB" w:rsidP="008F4BFB">
      <w:pPr>
        <w:pStyle w:val="ECEcorps"/>
      </w:pPr>
      <w:r>
        <w:t xml:space="preserve">Afin de garantir la protection des personnes exposées à de la musique amplifiée dans les lieux de loisirs (discothèques, salles de spectacle, concerts, etc..) le </w:t>
      </w:r>
      <w:r w:rsidR="00E51A33">
        <w:t>H</w:t>
      </w:r>
      <w:r>
        <w:t xml:space="preserve">aut </w:t>
      </w:r>
      <w:r w:rsidR="00E51A33">
        <w:t>C</w:t>
      </w:r>
      <w:r>
        <w:t xml:space="preserve">onseil de la santé publique propose des indicateurs de </w:t>
      </w:r>
      <w:r w:rsidRPr="00805FF5">
        <w:rPr>
          <w:bCs/>
          <w:color w:val="000000"/>
        </w:rPr>
        <w:t>niveau de bruit</w:t>
      </w:r>
      <w:r w:rsidR="00BB193A" w:rsidRPr="00805FF5">
        <w:rPr>
          <w:bCs/>
          <w:color w:val="000000"/>
        </w:rPr>
        <w:t>,</w:t>
      </w:r>
      <w:r w:rsidRPr="00805FF5">
        <w:rPr>
          <w:bCs/>
          <w:color w:val="000000"/>
        </w:rPr>
        <w:t xml:space="preserve"> mesuré</w:t>
      </w:r>
      <w:r w:rsidR="00BB193A" w:rsidRPr="00805FF5">
        <w:rPr>
          <w:bCs/>
          <w:color w:val="000000"/>
        </w:rPr>
        <w:t>s</w:t>
      </w:r>
      <w:r w:rsidRPr="00805FF5">
        <w:rPr>
          <w:bCs/>
          <w:color w:val="000000"/>
        </w:rPr>
        <w:t xml:space="preserve"> en dB.</w:t>
      </w:r>
      <w:r w:rsidR="00BB193A" w:rsidRPr="00805FF5">
        <w:rPr>
          <w:bCs/>
          <w:color w:val="000000"/>
        </w:rPr>
        <w:t xml:space="preserve"> En effet</w:t>
      </w:r>
      <w:r w:rsidR="00E51A33" w:rsidRPr="00805FF5">
        <w:rPr>
          <w:bCs/>
          <w:color w:val="000000"/>
        </w:rPr>
        <w:t>,</w:t>
      </w:r>
      <w:r w:rsidR="00BB193A" w:rsidRPr="00805FF5">
        <w:rPr>
          <w:bCs/>
          <w:color w:val="000000"/>
        </w:rPr>
        <w:t xml:space="preserve"> l’exposition à un bruit intense peut provoquer des lésions graves du système</w:t>
      </w:r>
      <w:r w:rsidR="00BB193A">
        <w:t xml:space="preserve"> auditif qui peuvent être irréversibles. </w:t>
      </w:r>
      <w:r>
        <w:t>La dangerosité pour l’oreille dépend en particulier de la distance qui la sépare de la source sonore</w:t>
      </w:r>
      <w:r w:rsidR="00BB193A">
        <w:t xml:space="preserve"> et de l’utilisation ou non de protections auditives.</w:t>
      </w:r>
    </w:p>
    <w:p w14:paraId="1F858B1D" w14:textId="03392647" w:rsidR="008F4BFB" w:rsidRDefault="008F4BFB" w:rsidP="008F4BFB">
      <w:pPr>
        <w:pStyle w:val="ECEcorps"/>
      </w:pPr>
    </w:p>
    <w:p w14:paraId="46D5950E" w14:textId="24AB2AB0" w:rsidR="00BB193A" w:rsidRPr="00EE7364" w:rsidRDefault="00BB193A" w:rsidP="00BB193A">
      <w:pPr>
        <w:pStyle w:val="ECEcorps"/>
      </w:pPr>
      <w:r w:rsidRPr="00EE7364">
        <w:t xml:space="preserve">Chaque année au mois de juillet </w:t>
      </w:r>
      <w:r w:rsidR="00E51A33">
        <w:t>une association</w:t>
      </w:r>
      <w:r>
        <w:t xml:space="preserve"> organise un concert en plein air où les spectateurs sont invités à découvrir des artistes de la région. Un élève décide de s’y rendre.</w:t>
      </w:r>
    </w:p>
    <w:p w14:paraId="09090F85" w14:textId="5D88BE2A" w:rsidR="008F4BFB" w:rsidRDefault="008F4BFB" w:rsidP="008F4BFB">
      <w:pPr>
        <w:pStyle w:val="ECEcorps"/>
      </w:pPr>
    </w:p>
    <w:p w14:paraId="6FD6AEA0" w14:textId="2F70E02E" w:rsidR="00BB193A" w:rsidRDefault="00BB193A" w:rsidP="00BB193A">
      <w:pPr>
        <w:pStyle w:val="ECEcorps"/>
        <w:rPr>
          <w:b/>
          <w:i/>
          <w:sz w:val="24"/>
        </w:rPr>
      </w:pPr>
      <w:r>
        <w:rPr>
          <w:b/>
          <w:i/>
          <w:sz w:val="24"/>
        </w:rPr>
        <w:t xml:space="preserve">Le but de cette épreuve est de déterminer </w:t>
      </w:r>
      <w:r w:rsidR="00E755C3">
        <w:rPr>
          <w:b/>
          <w:i/>
          <w:sz w:val="24"/>
        </w:rPr>
        <w:t>les conditions dans lesquelles on peut assister à un concert sans danger pour l’audition</w:t>
      </w:r>
      <w:r>
        <w:rPr>
          <w:b/>
          <w:i/>
          <w:sz w:val="24"/>
        </w:rPr>
        <w:t>.</w:t>
      </w:r>
    </w:p>
    <w:p w14:paraId="33D37AC7" w14:textId="2CF143D4" w:rsidR="00243CCD" w:rsidRDefault="00243CCD" w:rsidP="00BB193A">
      <w:pPr>
        <w:pStyle w:val="ECEcorps"/>
        <w:rPr>
          <w:bCs/>
          <w:iCs/>
          <w:sz w:val="24"/>
        </w:rPr>
      </w:pPr>
    </w:p>
    <w:p w14:paraId="3EC3D6D6" w14:textId="0F59E255" w:rsidR="007D5B0D" w:rsidRDefault="007D5B0D" w:rsidP="00BB193A">
      <w:pPr>
        <w:pStyle w:val="ECEcorps"/>
        <w:rPr>
          <w:bCs/>
          <w:iCs/>
          <w:sz w:val="24"/>
        </w:rPr>
      </w:pPr>
    </w:p>
    <w:p w14:paraId="064C8424" w14:textId="77777777" w:rsidR="0066722F" w:rsidRDefault="0066722F" w:rsidP="00BB193A">
      <w:pPr>
        <w:pStyle w:val="ECEcorps"/>
        <w:rPr>
          <w:bCs/>
          <w:iCs/>
          <w:sz w:val="24"/>
        </w:rPr>
      </w:pPr>
    </w:p>
    <w:p w14:paraId="0A6FBF0B" w14:textId="77777777" w:rsidR="007D5B0D" w:rsidRDefault="007D5B0D" w:rsidP="007D5B0D">
      <w:pPr>
        <w:pStyle w:val="ECEcorps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INFORMATIONS MISES À DISPOSITION DU CANDIDAT</w:t>
      </w:r>
    </w:p>
    <w:p w14:paraId="7C00D173" w14:textId="77777777" w:rsidR="007D5B0D" w:rsidRDefault="007D5B0D" w:rsidP="007D5B0D">
      <w:pPr>
        <w:pStyle w:val="ECEcorps"/>
      </w:pPr>
    </w:p>
    <w:p w14:paraId="46701B6B" w14:textId="3EF1A1C5" w:rsidR="007D5B0D" w:rsidRPr="007D5B0D" w:rsidRDefault="007D5B0D" w:rsidP="007D5B0D">
      <w:pPr>
        <w:pStyle w:val="ECEtitre"/>
        <w:rPr>
          <w:sz w:val="24"/>
          <w:szCs w:val="24"/>
        </w:rPr>
      </w:pPr>
      <w:r w:rsidRPr="007D5B0D">
        <w:rPr>
          <w:sz w:val="24"/>
          <w:szCs w:val="24"/>
        </w:rPr>
        <w:t>Pression acoustique</w:t>
      </w:r>
      <w:r w:rsidRPr="00C77EF6">
        <w:rPr>
          <w:sz w:val="24"/>
          <w:szCs w:val="24"/>
          <w:u w:val="none"/>
        </w:rPr>
        <w:t> :</w:t>
      </w:r>
      <w:r w:rsidRPr="007D5B0D">
        <w:rPr>
          <w:sz w:val="24"/>
          <w:szCs w:val="24"/>
        </w:rPr>
        <w:t xml:space="preserve"> </w:t>
      </w:r>
    </w:p>
    <w:p w14:paraId="37CEAD33" w14:textId="2BFA1DF8" w:rsidR="007D5B0D" w:rsidRDefault="007D5B0D" w:rsidP="007D5B0D">
      <w:pPr>
        <w:pStyle w:val="ECEcorps"/>
      </w:pPr>
      <w:r>
        <w:t xml:space="preserve">La pression acoustique décrit la variation de la pression en présence d’une onde acoustique. Son amplitude </w:t>
      </w:r>
      <w:r w:rsidRPr="00662864">
        <w:rPr>
          <w:i/>
          <w:iCs/>
        </w:rPr>
        <w:t>p</w:t>
      </w:r>
      <w:r>
        <w:t xml:space="preserve"> en un point M du milieu de propagation est liée à l</w:t>
      </w:r>
      <w:r w:rsidRPr="00662864">
        <w:t xml:space="preserve">’intensité sonore </w:t>
      </w:r>
      <w:r w:rsidRPr="00662864">
        <w:rPr>
          <w:i/>
          <w:iCs/>
        </w:rPr>
        <w:t>I</w:t>
      </w:r>
      <w:r>
        <w:t xml:space="preserve"> en ce point par la relation : </w:t>
      </w:r>
    </w:p>
    <w:p w14:paraId="0ED7501A" w14:textId="36C540EC" w:rsidR="007D5B0D" w:rsidRPr="007D5B0D" w:rsidRDefault="007D5B0D" w:rsidP="007D5B0D">
      <w:pPr>
        <w:pStyle w:val="ECEcorps"/>
        <w:rPr>
          <w:bCs/>
        </w:rPr>
      </w:pPr>
      <m:oMathPara>
        <m:oMath>
          <m:r>
            <m:rPr>
              <m:nor/>
            </m:rPr>
            <w:rPr>
              <w:rFonts w:ascii="Cambria Math"/>
            </w:rPr>
            <m:t xml:space="preserve"> </m:t>
          </m:r>
          <m:r>
            <m:rPr>
              <m:nor/>
            </m:rPr>
            <w:rPr>
              <w:i/>
              <w:iCs/>
            </w:rPr>
            <m:t xml:space="preserve">p </m:t>
          </m:r>
          <m:r>
            <m:rPr>
              <m:nor/>
            </m:rPr>
            <m:t>=</m:t>
          </m:r>
          <m:sSub>
            <m:sSubPr>
              <m:ctrlPr>
                <w:rPr>
                  <w:rFonts w:ascii="Cambria Math" w:hAnsi="Cambria Math"/>
                  <w:bCs/>
                  <w:i/>
                </w:rPr>
              </m:ctrlPr>
            </m:sSubPr>
            <m:e>
              <m:r>
                <m:rPr>
                  <m:nor/>
                </m:rPr>
                <w:rPr>
                  <w:rFonts w:ascii="Cambria Math"/>
                  <w:i/>
                </w:rPr>
                <m:t xml:space="preserve"> </m:t>
              </m:r>
              <m:r>
                <m:rPr>
                  <m:nor/>
                </m:rPr>
                <w:rPr>
                  <w:i/>
                </w:rPr>
                <m:t>k</m:t>
              </m:r>
            </m:e>
            <m:sub>
              <m:r>
                <m:rPr>
                  <m:nor/>
                </m:rPr>
                <w:rPr>
                  <w:i/>
                </w:rPr>
                <m:t>1</m:t>
              </m:r>
            </m:sub>
          </m:sSub>
          <m:r>
            <m:rPr>
              <m:nor/>
            </m:rPr>
            <m:t>∙</m:t>
          </m:r>
          <m:rad>
            <m:radPr>
              <m:degHide m:val="1"/>
              <m:ctrlPr>
                <w:rPr>
                  <w:rFonts w:ascii="Cambria Math" w:hAnsi="Cambria Math"/>
                  <w:bCs/>
                  <w:i/>
                </w:rPr>
              </m:ctrlPr>
            </m:radPr>
            <m:deg/>
            <m:e>
              <m:r>
                <m:rPr>
                  <m:nor/>
                </m:rPr>
                <w:rPr>
                  <w:i/>
                  <w:iCs/>
                </w:rPr>
                <m:t>I</m:t>
              </m:r>
            </m:e>
          </m:rad>
        </m:oMath>
      </m:oMathPara>
    </w:p>
    <w:p w14:paraId="7528AF5D" w14:textId="77777777" w:rsidR="007D5B0D" w:rsidRPr="002A3221" w:rsidRDefault="007D5B0D" w:rsidP="007D5B0D">
      <w:pPr>
        <w:pStyle w:val="ECEcorps"/>
        <w:rPr>
          <w:sz w:val="12"/>
          <w:szCs w:val="12"/>
        </w:rPr>
      </w:pPr>
    </w:p>
    <w:p w14:paraId="16C8FE40" w14:textId="15250E4E" w:rsidR="007D5B0D" w:rsidRDefault="00731A5C" w:rsidP="007D5B0D">
      <w:pPr>
        <w:pStyle w:val="ECEcorps"/>
      </w:pPr>
      <w:r>
        <w:rPr>
          <w:iCs/>
        </w:rPr>
        <w:tab/>
      </w:r>
      <w:proofErr w:type="gramStart"/>
      <w:r w:rsidR="007D5B0D">
        <w:rPr>
          <w:iCs/>
        </w:rPr>
        <w:t>avec</w:t>
      </w:r>
      <w:proofErr w:type="gramEnd"/>
      <w:r w:rsidR="007D5B0D">
        <w:rPr>
          <w:iCs/>
        </w:rPr>
        <w:t> </w:t>
      </w:r>
      <w:r w:rsidR="007D5B0D">
        <w:rPr>
          <w:i/>
          <w:iCs/>
        </w:rPr>
        <w:t>k</w:t>
      </w:r>
      <w:r w:rsidR="007D5B0D">
        <w:rPr>
          <w:i/>
          <w:iCs/>
          <w:vertAlign w:val="subscript"/>
        </w:rPr>
        <w:t>1</w:t>
      </w:r>
      <w:r w:rsidR="007D5B0D">
        <w:rPr>
          <w:i/>
          <w:iCs/>
        </w:rPr>
        <w:t xml:space="preserve"> </w:t>
      </w:r>
      <w:r w:rsidR="007D5B0D">
        <w:t>une constante liée au milieu de propagation.</w:t>
      </w:r>
    </w:p>
    <w:p w14:paraId="51F981BB" w14:textId="6BF2D3FF" w:rsidR="007D5B0D" w:rsidRDefault="007D5B0D" w:rsidP="007D5B0D">
      <w:pPr>
        <w:pStyle w:val="ECEcorps"/>
      </w:pPr>
    </w:p>
    <w:p w14:paraId="043A4EE3" w14:textId="77777777" w:rsidR="001172F5" w:rsidRPr="001172F5" w:rsidRDefault="001172F5" w:rsidP="001172F5">
      <w:pPr>
        <w:pStyle w:val="ECEtitre"/>
        <w:rPr>
          <w:sz w:val="24"/>
          <w:szCs w:val="24"/>
        </w:rPr>
      </w:pPr>
      <w:r w:rsidRPr="001172F5">
        <w:rPr>
          <w:noProof/>
          <w:sz w:val="24"/>
          <w:szCs w:val="24"/>
          <w:lang w:eastAsia="zh-CN"/>
        </w:rPr>
        <w:lastRenderedPageBreak/>
        <mc:AlternateContent>
          <mc:Choice Requires="wpc">
            <w:drawing>
              <wp:anchor distT="0" distB="0" distL="114300" distR="114300" simplePos="0" relativeHeight="251669504" behindDoc="1" locked="0" layoutInCell="1" allowOverlap="1" wp14:anchorId="24A22265" wp14:editId="2A89FA01">
                <wp:simplePos x="0" y="0"/>
                <wp:positionH relativeFrom="column">
                  <wp:align>right</wp:align>
                </wp:positionH>
                <wp:positionV relativeFrom="paragraph">
                  <wp:posOffset>133985</wp:posOffset>
                </wp:positionV>
                <wp:extent cx="1594800" cy="957600"/>
                <wp:effectExtent l="0" t="0" r="5715" b="0"/>
                <wp:wrapTight wrapText="bothSides">
                  <wp:wrapPolygon edited="0">
                    <wp:start x="0" y="0"/>
                    <wp:lineTo x="0" y="21056"/>
                    <wp:lineTo x="21419" y="21056"/>
                    <wp:lineTo x="21419" y="0"/>
                    <wp:lineTo x="0" y="0"/>
                  </wp:wrapPolygon>
                </wp:wrapTight>
                <wp:docPr id="118" name="Zone de dessin 1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prstClr val="white"/>
                        </a:solidFill>
                        <a:effectLst/>
                      </wpc:bg>
                      <wpc:whole/>
                      <pic:pic xmlns:pic="http://schemas.openxmlformats.org/drawingml/2006/picture">
                        <pic:nvPicPr>
                          <pic:cNvPr id="60" name="Image 60"/>
                          <pic:cNvPicPr/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590" t="15868" b="27869"/>
                          <a:stretch/>
                        </pic:blipFill>
                        <pic:spPr bwMode="auto">
                          <a:xfrm>
                            <a:off x="413468" y="111317"/>
                            <a:ext cx="1113312" cy="7156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19" name="Connecteur droit 119"/>
                        <wps:cNvCnPr/>
                        <wps:spPr>
                          <a:xfrm flipV="1">
                            <a:off x="723569" y="111317"/>
                            <a:ext cx="0" cy="278296"/>
                          </a:xfrm>
                          <a:prstGeom prst="line">
                            <a:avLst/>
                          </a:prstGeom>
                          <a:ln w="19050">
                            <a:headEnd type="oval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0" name="Connecteur droit 120"/>
                        <wps:cNvCnPr/>
                        <wps:spPr>
                          <a:xfrm flipH="1">
                            <a:off x="95416" y="111317"/>
                            <a:ext cx="636104" cy="0"/>
                          </a:xfrm>
                          <a:prstGeom prst="line">
                            <a:avLst/>
                          </a:prstGeom>
                          <a:ln w="1905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4" name="Connecteur droit 64"/>
                        <wps:cNvCnPr/>
                        <wps:spPr>
                          <a:xfrm flipH="1">
                            <a:off x="95416" y="826934"/>
                            <a:ext cx="635912" cy="0"/>
                          </a:xfrm>
                          <a:prstGeom prst="line">
                            <a:avLst/>
                          </a:prstGeom>
                          <a:ln w="1905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1" name="Connecteur droit 121"/>
                        <wps:cNvCnPr/>
                        <wps:spPr>
                          <a:xfrm flipV="1">
                            <a:off x="731520" y="683811"/>
                            <a:ext cx="0" cy="143123"/>
                          </a:xfrm>
                          <a:prstGeom prst="line">
                            <a:avLst/>
                          </a:prstGeom>
                          <a:ln w="1905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2" name="Connecteur droit avec flèche 122"/>
                        <wps:cNvCnPr/>
                        <wps:spPr>
                          <a:xfrm flipV="1">
                            <a:off x="174928" y="151074"/>
                            <a:ext cx="0" cy="628153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7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135144" y="313626"/>
                            <a:ext cx="524509" cy="2565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CA5C47D" w14:textId="77777777" w:rsidR="001172F5" w:rsidRPr="001172F5" w:rsidRDefault="001172F5" w:rsidP="001172F5">
                              <w:pPr>
                                <w:spacing w:line="256" w:lineRule="auto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1172F5">
                                <w:rPr>
                                  <w:rFonts w:eastAsia="Calibri"/>
                                  <w:i/>
                                  <w:iCs/>
                                </w:rPr>
                                <w:t>U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68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731376" y="235654"/>
                            <a:ext cx="525144" cy="2552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E6FDB3B" w14:textId="77777777" w:rsidR="001172F5" w:rsidRPr="001172F5" w:rsidRDefault="001172F5" w:rsidP="001172F5">
                              <w:pPr>
                                <w:spacing w:line="254" w:lineRule="auto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1172F5">
                                <w:rPr>
                                  <w:rFonts w:eastAsia="Calibri"/>
                                </w:rPr>
                                <w:t>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c:wp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4A22265" id="Zone de dessin 118" o:spid="_x0000_s1026" editas="canvas" style="position:absolute;left:0;text-align:left;margin-left:74.35pt;margin-top:10.55pt;width:125.55pt;height:75.4pt;z-index:-251646976;mso-position-horizontal:right;mso-width-relative:margin;mso-height-relative:margin" coordsize="15944,957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15944;height:9575;visibility:visible;mso-wrap-style:square" filled="t">
                  <v:fill o:detectmouseclick="t"/>
                  <v:path o:connecttype="none"/>
                </v:shape>
                <v:shape id="Image 60" o:spid="_x0000_s1028" type="#_x0000_t75" style="position:absolute;left:4134;top:1113;width:11133;height:71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">
                  <v:imagedata r:id="rId9" o:title="" croptop="10399f" cropbottom="18264f" cropleft="25290f"/>
                </v:shape>
                <v:line id="Connecteur droit 119" o:spid="_x0000_s1029" style="position:absolute;flip:y;visibility:visible;mso-wrap-style:square" from="7235,1113" to="7235,38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" strokecolor="black [3040]" strokeweight="1.5pt">
                  <v:stroke startarrow="oval"/>
                </v:line>
                <v:line id="Connecteur droit 120" o:spid="_x0000_s1030" style="position:absolute;flip:x;visibility:visible;mso-wrap-style:square" from="954,1113" to="7315,11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" strokecolor="black [3040]" strokeweight="1.5pt"/>
                <v:line id="Connecteur droit 64" o:spid="_x0000_s1031" style="position:absolute;flip:x;visibility:visible;mso-wrap-style:square" from="954,8269" to="7313,82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" strokecolor="black [3040]" strokeweight="1.5pt"/>
                <v:line id="Connecteur droit 121" o:spid="_x0000_s1032" style="position:absolute;flip:y;visibility:visible;mso-wrap-style:square" from="7315,6838" to="7315,82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" strokecolor="black [3040]" strokeweight="1.5pt"/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necteur droit avec flèche 122" o:spid="_x0000_s1033" type="#_x0000_t32" style="position:absolute;left:1749;top:1510;width:0;height:6282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" strokecolor="black [3040]">
                  <v:stroke endarrow="block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2" o:spid="_x0000_s1034" type="#_x0000_t202" style="position:absolute;left:1351;top:3136;width:5245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" filled="f" stroked="f">
                  <v:textbox style="mso-fit-shape-to-text:t">
                    <w:txbxContent>
                      <w:p w14:paraId="5CA5C47D" w14:textId="77777777" w:rsidR="001172F5" w:rsidRPr="001172F5" w:rsidRDefault="001172F5" w:rsidP="001172F5">
                        <w:pPr>
                          <w:spacing w:line="256" w:lineRule="auto"/>
                          <w:rPr>
                            <w:sz w:val="24"/>
                            <w:szCs w:val="24"/>
                          </w:rPr>
                        </w:pPr>
                        <w:r w:rsidRPr="001172F5">
                          <w:rPr>
                            <w:rFonts w:eastAsia="Calibri"/>
                            <w:i/>
                            <w:iCs/>
                          </w:rPr>
                          <w:t>U</w:t>
                        </w:r>
                      </w:p>
                    </w:txbxContent>
                  </v:textbox>
                </v:shape>
                <v:shape id="Zone de texte 2" o:spid="_x0000_s1035" type="#_x0000_t202" style="position:absolute;left:7313;top:2356;width:5252;height:25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" filled="f" stroked="f">
                  <v:textbox style="mso-fit-shape-to-text:t">
                    <w:txbxContent>
                      <w:p w14:paraId="5E6FDB3B" w14:textId="77777777" w:rsidR="001172F5" w:rsidRPr="001172F5" w:rsidRDefault="001172F5" w:rsidP="001172F5">
                        <w:pPr>
                          <w:spacing w:line="254" w:lineRule="auto"/>
                          <w:rPr>
                            <w:sz w:val="24"/>
                            <w:szCs w:val="24"/>
                          </w:rPr>
                        </w:pPr>
                        <w:r w:rsidRPr="001172F5">
                          <w:rPr>
                            <w:rFonts w:eastAsia="Calibri"/>
                          </w:rPr>
                          <w:t>M</w:t>
                        </w:r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  <w:r w:rsidRPr="001172F5">
        <w:rPr>
          <w:sz w:val="24"/>
          <w:szCs w:val="24"/>
        </w:rPr>
        <w:t>Capteur piézoélectrique</w:t>
      </w:r>
      <w:r w:rsidRPr="00C77EF6">
        <w:rPr>
          <w:sz w:val="24"/>
          <w:szCs w:val="24"/>
          <w:u w:val="none"/>
        </w:rPr>
        <w:t> :</w:t>
      </w:r>
    </w:p>
    <w:p w14:paraId="7AE15A83" w14:textId="77777777" w:rsidR="001172F5" w:rsidRDefault="001172F5" w:rsidP="001172F5">
      <w:r>
        <w:t xml:space="preserve">Les récepteurs d’ondes ultrasonores à capteur piézoélectrique délivrent une tension d’amplitude </w:t>
      </w:r>
      <w:r w:rsidRPr="00982542">
        <w:rPr>
          <w:i/>
          <w:iCs/>
        </w:rPr>
        <w:t>U</w:t>
      </w:r>
      <w:r>
        <w:t xml:space="preserve"> proportionnelle à la pression acoustique </w:t>
      </w:r>
      <w:r w:rsidRPr="00662864">
        <w:rPr>
          <w:i/>
          <w:iCs/>
        </w:rPr>
        <w:t>p</w:t>
      </w:r>
      <w:r>
        <w:t xml:space="preserve"> en un point M du milieu de propagation :</w:t>
      </w:r>
    </w:p>
    <w:p w14:paraId="4C02FEE0" w14:textId="0D73E83B" w:rsidR="001172F5" w:rsidRPr="001172F5" w:rsidRDefault="001172F5" w:rsidP="001172F5">
      <w:pPr>
        <w:rPr>
          <w:bCs/>
          <w:i/>
          <w:iCs/>
        </w:rPr>
      </w:pPr>
      <w:bookmarkStart w:id="5" w:name="_Hlk26882412"/>
      <m:oMathPara>
        <m:oMath>
          <m:r>
            <m:rPr>
              <m:nor/>
            </m:rPr>
            <w:rPr>
              <w:i/>
              <w:iCs/>
            </w:rPr>
            <m:t>U</m:t>
          </m:r>
          <m:r>
            <m:rPr>
              <m:nor/>
            </m:rPr>
            <w:rPr>
              <w:rFonts w:ascii="Cambria Math"/>
              <w:i/>
              <w:iCs/>
            </w:rPr>
            <m:t xml:space="preserve"> </m:t>
          </m:r>
          <m:r>
            <m:rPr>
              <m:nor/>
            </m:rPr>
            <w:rPr>
              <w:i/>
              <w:iCs/>
            </w:rPr>
            <m:t>=</m:t>
          </m:r>
          <m:sSub>
            <m:sSubPr>
              <m:ctrlPr>
                <w:rPr>
                  <w:rFonts w:ascii="Cambria Math" w:hAnsi="Cambria Math"/>
                  <w:bCs/>
                  <w:i/>
                  <w:iCs/>
                </w:rPr>
              </m:ctrlPr>
            </m:sSubPr>
            <m:e>
              <m:r>
                <m:rPr>
                  <m:nor/>
                </m:rPr>
                <w:rPr>
                  <w:rFonts w:ascii="Cambria Math"/>
                  <w:i/>
                  <w:iCs/>
                </w:rPr>
                <m:t xml:space="preserve"> </m:t>
              </m:r>
              <m:r>
                <m:rPr>
                  <m:nor/>
                </m:rPr>
                <w:rPr>
                  <w:i/>
                  <w:iCs/>
                </w:rPr>
                <m:t>k</m:t>
              </m:r>
            </m:e>
            <m:sub>
              <m:r>
                <m:rPr>
                  <m:nor/>
                </m:rPr>
                <w:rPr>
                  <w:i/>
                  <w:iCs/>
                </w:rPr>
                <m:t>2</m:t>
              </m:r>
            </m:sub>
          </m:sSub>
          <m:r>
            <m:rPr>
              <m:nor/>
            </m:rPr>
            <w:rPr>
              <w:i/>
              <w:iCs/>
            </w:rPr>
            <m:t>∙p</m:t>
          </m:r>
        </m:oMath>
      </m:oMathPara>
    </w:p>
    <w:bookmarkEnd w:id="5"/>
    <w:p w14:paraId="35CA155B" w14:textId="77777777" w:rsidR="001172F5" w:rsidRDefault="001172F5" w:rsidP="001172F5">
      <w:r w:rsidRPr="00DF50BF">
        <w:rPr>
          <w:iCs/>
        </w:rPr>
        <w:t>Avec</w:t>
      </w:r>
      <w:r>
        <w:rPr>
          <w:iCs/>
        </w:rPr>
        <w:t xml:space="preserve"> </w:t>
      </w:r>
      <w:r>
        <w:rPr>
          <w:i/>
          <w:iCs/>
        </w:rPr>
        <w:t>k</w:t>
      </w:r>
      <w:r>
        <w:rPr>
          <w:i/>
          <w:iCs/>
          <w:vertAlign w:val="subscript"/>
        </w:rPr>
        <w:t>2</w:t>
      </w:r>
      <w:r>
        <w:rPr>
          <w:i/>
          <w:iCs/>
        </w:rPr>
        <w:t xml:space="preserve"> </w:t>
      </w:r>
      <w:r>
        <w:t>une constante liée au capteur</w:t>
      </w:r>
    </w:p>
    <w:p w14:paraId="5DBBE182" w14:textId="11EBCF2A" w:rsidR="007D5B0D" w:rsidRDefault="007D5B0D" w:rsidP="007D5B0D">
      <w:pPr>
        <w:pStyle w:val="ECEcorps"/>
        <w:rPr>
          <w:bCs/>
          <w:iCs/>
          <w:sz w:val="24"/>
        </w:rPr>
      </w:pPr>
    </w:p>
    <w:p w14:paraId="1E773A94" w14:textId="46AD1D12" w:rsidR="0066722F" w:rsidRDefault="0066722F" w:rsidP="007D5B0D">
      <w:pPr>
        <w:pStyle w:val="ECEcorps"/>
        <w:rPr>
          <w:bCs/>
          <w:iCs/>
          <w:sz w:val="24"/>
        </w:rPr>
      </w:pPr>
    </w:p>
    <w:p w14:paraId="7A411B85" w14:textId="77777777" w:rsidR="0066722F" w:rsidRDefault="0066722F" w:rsidP="007D5B0D">
      <w:pPr>
        <w:pStyle w:val="ECEcorps"/>
        <w:rPr>
          <w:bCs/>
          <w:iCs/>
          <w:sz w:val="24"/>
        </w:rPr>
      </w:pPr>
    </w:p>
    <w:p w14:paraId="24DA733C" w14:textId="77777777" w:rsidR="00C77EF6" w:rsidRPr="00C77EF6" w:rsidRDefault="00C77EF6" w:rsidP="00C77EF6">
      <w:pPr>
        <w:pStyle w:val="ECEtitre"/>
        <w:rPr>
          <w:sz w:val="24"/>
          <w:szCs w:val="24"/>
        </w:rPr>
      </w:pPr>
      <w:r w:rsidRPr="00C77EF6">
        <w:rPr>
          <w:sz w:val="24"/>
          <w:szCs w:val="24"/>
        </w:rPr>
        <w:t>Schématisation de la salle de concert</w:t>
      </w:r>
      <w:r w:rsidRPr="00C77EF6">
        <w:rPr>
          <w:sz w:val="24"/>
          <w:szCs w:val="24"/>
          <w:u w:val="none"/>
        </w:rPr>
        <w:t> :</w:t>
      </w:r>
    </w:p>
    <w:p w14:paraId="6B83860F" w14:textId="359B37EB" w:rsidR="00C77EF6" w:rsidRPr="00793AE9" w:rsidRDefault="00C77EF6" w:rsidP="00C77EF6">
      <w:r>
        <w:t>Vue de dessus</w:t>
      </w:r>
      <w:r w:rsidRPr="00793AE9">
        <w:t xml:space="preserve"> :</w:t>
      </w:r>
    </w:p>
    <w:p w14:paraId="2FBACF4F" w14:textId="77777777" w:rsidR="00C77EF6" w:rsidRPr="00793AE9" w:rsidRDefault="00C77EF6" w:rsidP="00C77EF6">
      <w:pPr>
        <w:tabs>
          <w:tab w:val="left" w:pos="2605"/>
        </w:tabs>
      </w:pPr>
      <w:r w:rsidRPr="00793AE9">
        <w:rPr>
          <w:noProof/>
          <w:lang w:eastAsia="zh-CN"/>
        </w:rPr>
        <mc:AlternateContent>
          <mc:Choice Requires="wpc">
            <w:drawing>
              <wp:anchor distT="0" distB="0" distL="114300" distR="114300" simplePos="0" relativeHeight="251671552" behindDoc="1" locked="0" layoutInCell="1" allowOverlap="1" wp14:anchorId="45EF521C" wp14:editId="1FFC8235">
                <wp:simplePos x="0" y="0"/>
                <wp:positionH relativeFrom="column">
                  <wp:posOffset>79375</wp:posOffset>
                </wp:positionH>
                <wp:positionV relativeFrom="paragraph">
                  <wp:posOffset>177165</wp:posOffset>
                </wp:positionV>
                <wp:extent cx="5669915" cy="2042795"/>
                <wp:effectExtent l="0" t="0" r="6985" b="33655"/>
                <wp:wrapTight wrapText="bothSides">
                  <wp:wrapPolygon edited="0">
                    <wp:start x="0" y="0"/>
                    <wp:lineTo x="0" y="21553"/>
                    <wp:lineTo x="10741" y="21754"/>
                    <wp:lineTo x="11104" y="21754"/>
                    <wp:lineTo x="21554" y="21553"/>
                    <wp:lineTo x="21554" y="0"/>
                    <wp:lineTo x="0" y="0"/>
                  </wp:wrapPolygon>
                </wp:wrapTight>
                <wp:docPr id="7" name="Zone de dessin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prstClr val="white"/>
                        </a:solidFill>
                        <a:effectLst/>
                      </wpc:bg>
                      <wpc:whole/>
                      <wps:wsp>
                        <wps:cNvPr id="8" name="Rectangle 8"/>
                        <wps:cNvSpPr/>
                        <wps:spPr>
                          <a:xfrm>
                            <a:off x="1792027" y="59853"/>
                            <a:ext cx="2115047" cy="3816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206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Connecteur droit 10"/>
                        <wps:cNvCnPr/>
                        <wps:spPr>
                          <a:xfrm>
                            <a:off x="2855151" y="441516"/>
                            <a:ext cx="333" cy="1601526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" name="Connecteur droit 11"/>
                        <wps:cNvCnPr/>
                        <wps:spPr>
                          <a:xfrm flipH="1">
                            <a:off x="853773" y="441876"/>
                            <a:ext cx="2001378" cy="564184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" name="Connecteur droit 12"/>
                        <wps:cNvCnPr/>
                        <wps:spPr>
                          <a:xfrm>
                            <a:off x="2854659" y="441516"/>
                            <a:ext cx="1998620" cy="56388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" name="Zone de texte 13"/>
                        <wps:cNvSpPr txBox="1"/>
                        <wps:spPr>
                          <a:xfrm>
                            <a:off x="2428133" y="35999"/>
                            <a:ext cx="938254" cy="33395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5FBDB0B" w14:textId="77777777" w:rsidR="00C77EF6" w:rsidRDefault="00C77EF6" w:rsidP="00C77EF6">
                              <w:r>
                                <w:t>Haut-parleur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Zone de texte 14"/>
                        <wps:cNvSpPr txBox="1"/>
                        <wps:spPr>
                          <a:xfrm>
                            <a:off x="4312590" y="59853"/>
                            <a:ext cx="556592" cy="33431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A0EEA0C" w14:textId="77777777" w:rsidR="00C77EF6" w:rsidRDefault="00C77EF6" w:rsidP="00C77EF6">
                              <w:r>
                                <w:t xml:space="preserve">Scène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Connecteur droit avec flèche 15"/>
                        <wps:cNvCnPr/>
                        <wps:spPr>
                          <a:xfrm flipH="1">
                            <a:off x="3907074" y="239413"/>
                            <a:ext cx="405516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" name="Connecteur droit 18"/>
                        <wps:cNvCnPr/>
                        <wps:spPr>
                          <a:xfrm flipH="1">
                            <a:off x="2854659" y="883846"/>
                            <a:ext cx="492" cy="810931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prstDash val="sysDot"/>
                            <a:headEnd type="oval" w="med" len="med"/>
                            <a:tailEnd type="oval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" name="Connecteur droit 21"/>
                        <wps:cNvCnPr/>
                        <wps:spPr>
                          <a:xfrm flipH="1">
                            <a:off x="1330851" y="441516"/>
                            <a:ext cx="1523808" cy="1351723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2" name="Connecteur droit 22"/>
                        <wps:cNvCnPr/>
                        <wps:spPr>
                          <a:xfrm>
                            <a:off x="2854659" y="441516"/>
                            <a:ext cx="1815740" cy="1351723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" name="Zone de texte 19"/>
                        <wps:cNvSpPr txBox="1"/>
                        <wps:spPr>
                          <a:xfrm>
                            <a:off x="2855151" y="746714"/>
                            <a:ext cx="563578" cy="32295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93598EA" w14:textId="77777777" w:rsidR="00C77EF6" w:rsidRPr="00D15F59" w:rsidRDefault="00C77EF6" w:rsidP="00C77EF6">
                              <w:pPr>
                                <w:spacing w:line="254" w:lineRule="auto"/>
                              </w:pPr>
                              <w:r w:rsidRPr="00D15F59">
                                <w:rPr>
                                  <w:rFonts w:eastAsia="Calibri"/>
                                  <w:b/>
                                  <w:bCs/>
                                </w:rPr>
                                <w:t>M</w:t>
                              </w:r>
                              <w:r w:rsidRPr="00D15F59">
                                <w:rPr>
                                  <w:rFonts w:eastAsia="Calibri"/>
                                  <w:b/>
                                  <w:bCs/>
                                  <w:vertAlign w:val="subscript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Zone de texte 19"/>
                        <wps:cNvSpPr txBox="1"/>
                        <wps:spPr>
                          <a:xfrm>
                            <a:off x="2855484" y="1570704"/>
                            <a:ext cx="563245" cy="32258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8381895" w14:textId="77777777" w:rsidR="00C77EF6" w:rsidRPr="00D15F59" w:rsidRDefault="00C77EF6" w:rsidP="00D15F59">
                              <w:pPr>
                                <w:spacing w:line="254" w:lineRule="auto"/>
                                <w:rPr>
                                  <w:rFonts w:eastAsia="Calibri"/>
                                  <w:b/>
                                  <w:bCs/>
                                </w:rPr>
                              </w:pPr>
                              <w:r w:rsidRPr="00D15F59">
                                <w:rPr>
                                  <w:rFonts w:eastAsia="Calibri"/>
                                  <w:b/>
                                  <w:bCs/>
                                </w:rPr>
                                <w:t>M</w:t>
                              </w:r>
                              <w:r w:rsidRPr="00D15F59">
                                <w:rPr>
                                  <w:rFonts w:eastAsia="Calibri"/>
                                  <w:b/>
                                  <w:bCs/>
                                  <w:vertAlign w:val="subscript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Zone de texte 19"/>
                        <wps:cNvSpPr txBox="1"/>
                        <wps:spPr>
                          <a:xfrm>
                            <a:off x="2725579" y="201313"/>
                            <a:ext cx="563245" cy="32258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B13E238" w14:textId="77777777" w:rsidR="00C77EF6" w:rsidRPr="00D15F59" w:rsidRDefault="00C77EF6" w:rsidP="00C77EF6">
                              <w:pPr>
                                <w:spacing w:line="252" w:lineRule="auto"/>
                              </w:pPr>
                              <w:r w:rsidRPr="00D15F59">
                                <w:rPr>
                                  <w:rFonts w:eastAsia="Calibri"/>
                                  <w:b/>
                                  <w:bCs/>
                                </w:rPr>
                                <w:t>O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Ellipse 32"/>
                        <wps:cNvSpPr/>
                        <wps:spPr>
                          <a:xfrm>
                            <a:off x="2827950" y="414285"/>
                            <a:ext cx="57150" cy="66675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5EF521C" id="Zone de dessin 7" o:spid="_x0000_s1036" editas="canvas" style="position:absolute;left:0;text-align:left;margin-left:6.25pt;margin-top:13.95pt;width:446.45pt;height:160.85pt;z-index:-251644928;mso-width-relative:margin;mso-height-relative:margin" coordsize="56699,204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">
                <v:shape id="_x0000_s1037" type="#_x0000_t75" style="position:absolute;width:56699;height:20427;visibility:visible;mso-wrap-style:square" filled="t">
                  <v:fill o:detectmouseclick="t"/>
                  <v:path o:connecttype="none"/>
                </v:shape>
                <v:rect id="Rectangle 8" o:spid="_x0000_s1038" style="position:absolute;left:17920;top:598;width:21150;height:38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" filled="f" strokecolor="#002060"/>
                <v:line id="Connecteur droit 10" o:spid="_x0000_s1039" style="position:absolute;visibility:visible;mso-wrap-style:square" from="28551,4415" to="28554,20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" strokecolor="black [3213]" strokeweight="1pt">
                  <v:stroke dashstyle="1 1"/>
                </v:line>
                <v:line id="Connecteur droit 11" o:spid="_x0000_s1040" style="position:absolute;flip:x;visibility:visible;mso-wrap-style:square" from="8537,4418" to="28551,100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" strokecolor="black [3213]" strokeweight="1pt">
                  <v:stroke dashstyle="1 1"/>
                </v:line>
                <v:line id="Connecteur droit 12" o:spid="_x0000_s1041" style="position:absolute;visibility:visible;mso-wrap-style:square" from="28546,4415" to="48532,100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" strokecolor="black [3213]" strokeweight="1pt">
                  <v:stroke dashstyle="1 1"/>
                </v:line>
                <v:shape id="Zone de texte 13" o:spid="_x0000_s1042" type="#_x0000_t202" style="position:absolute;left:24281;top:359;width:9382;height:33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" filled="f" stroked="f" strokeweight=".5pt">
                  <v:textbox>
                    <w:txbxContent>
                      <w:p w14:paraId="05FBDB0B" w14:textId="77777777" w:rsidR="00C77EF6" w:rsidRDefault="00C77EF6" w:rsidP="00C77EF6">
                        <w:r>
                          <w:t>Haut-parleur</w:t>
                        </w:r>
                      </w:p>
                    </w:txbxContent>
                  </v:textbox>
                </v:shape>
                <v:shape id="Zone de texte 14" o:spid="_x0000_s1043" type="#_x0000_t202" style="position:absolute;left:43125;top:598;width:5566;height:33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" filled="f" stroked="f" strokeweight=".5pt">
                  <v:textbox>
                    <w:txbxContent>
                      <w:p w14:paraId="2A0EEA0C" w14:textId="77777777" w:rsidR="00C77EF6" w:rsidRDefault="00C77EF6" w:rsidP="00C77EF6">
                        <w:r>
                          <w:t xml:space="preserve">Scène </w:t>
                        </w:r>
                      </w:p>
                    </w:txbxContent>
                  </v:textbox>
                </v:shape>
                <v:shape id="Connecteur droit avec flèche 15" o:spid="_x0000_s1044" type="#_x0000_t32" style="position:absolute;left:39070;top:2394;width:4055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" strokecolor="black [3040]">
                  <v:stroke endarrow="block"/>
                </v:shape>
                <v:line id="Connecteur droit 18" o:spid="_x0000_s1045" style="position:absolute;flip:x;visibility:visible;mso-wrap-style:square" from="28546,8838" to="28551,169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" strokecolor="black [3213]" strokeweight="1pt">
                  <v:stroke dashstyle="1 1" startarrow="oval" endarrow="oval"/>
                </v:line>
                <v:line id="Connecteur droit 21" o:spid="_x0000_s1046" style="position:absolute;flip:x;visibility:visible;mso-wrap-style:square" from="13308,4415" to="28546,179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" strokecolor="black [3213]" strokeweight="1pt">
                  <v:stroke dashstyle="1 1"/>
                </v:line>
                <v:line id="Connecteur droit 22" o:spid="_x0000_s1047" style="position:absolute;visibility:visible;mso-wrap-style:square" from="28546,4415" to="46703,179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" strokecolor="black [3213]" strokeweight="1pt">
                  <v:stroke dashstyle="1 1"/>
                </v:line>
                <v:shape id="Zone de texte 19" o:spid="_x0000_s1048" type="#_x0000_t202" style="position:absolute;left:28551;top:7467;width:5636;height:3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" filled="f" stroked="f" strokeweight=".5pt">
                  <v:textbox>
                    <w:txbxContent>
                      <w:p w14:paraId="193598EA" w14:textId="77777777" w:rsidR="00C77EF6" w:rsidRPr="00D15F59" w:rsidRDefault="00C77EF6" w:rsidP="00C77EF6">
                        <w:pPr>
                          <w:spacing w:line="254" w:lineRule="auto"/>
                        </w:pPr>
                        <w:r w:rsidRPr="00D15F59">
                          <w:rPr>
                            <w:rFonts w:eastAsia="Calibri"/>
                            <w:b/>
                            <w:bCs/>
                          </w:rPr>
                          <w:t>M</w:t>
                        </w:r>
                        <w:r w:rsidRPr="00D15F59">
                          <w:rPr>
                            <w:rFonts w:eastAsia="Calibri"/>
                            <w:b/>
                            <w:bCs/>
                            <w:vertAlign w:val="subscript"/>
                          </w:rPr>
                          <w:t>2</w:t>
                        </w:r>
                      </w:p>
                    </w:txbxContent>
                  </v:textbox>
                </v:shape>
                <v:shape id="Zone de texte 19" o:spid="_x0000_s1049" type="#_x0000_t202" style="position:absolute;left:28554;top:15707;width:5633;height:32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" filled="f" stroked="f" strokeweight=".5pt">
                  <v:textbox>
                    <w:txbxContent>
                      <w:p w14:paraId="38381895" w14:textId="77777777" w:rsidR="00C77EF6" w:rsidRPr="00D15F59" w:rsidRDefault="00C77EF6" w:rsidP="00D15F59">
                        <w:pPr>
                          <w:spacing w:line="254" w:lineRule="auto"/>
                          <w:rPr>
                            <w:rFonts w:eastAsia="Calibri"/>
                            <w:b/>
                            <w:bCs/>
                          </w:rPr>
                        </w:pPr>
                        <w:r w:rsidRPr="00D15F59">
                          <w:rPr>
                            <w:rFonts w:eastAsia="Calibri"/>
                            <w:b/>
                            <w:bCs/>
                          </w:rPr>
                          <w:t>M</w:t>
                        </w:r>
                        <w:r w:rsidRPr="00D15F59">
                          <w:rPr>
                            <w:rFonts w:eastAsia="Calibri"/>
                            <w:b/>
                            <w:bCs/>
                            <w:vertAlign w:val="subscript"/>
                          </w:rPr>
                          <w:t>1</w:t>
                        </w:r>
                      </w:p>
                    </w:txbxContent>
                  </v:textbox>
                </v:shape>
                <v:shape id="Zone de texte 19" o:spid="_x0000_s1050" type="#_x0000_t202" style="position:absolute;left:27255;top:2013;width:5633;height:32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" filled="f" stroked="f" strokeweight=".5pt">
                  <v:textbox>
                    <w:txbxContent>
                      <w:p w14:paraId="5B13E238" w14:textId="77777777" w:rsidR="00C77EF6" w:rsidRPr="00D15F59" w:rsidRDefault="00C77EF6" w:rsidP="00C77EF6">
                        <w:pPr>
                          <w:spacing w:line="252" w:lineRule="auto"/>
                        </w:pPr>
                        <w:r w:rsidRPr="00D15F59">
                          <w:rPr>
                            <w:rFonts w:eastAsia="Calibri"/>
                            <w:b/>
                            <w:bCs/>
                          </w:rPr>
                          <w:t>O</w:t>
                        </w:r>
                      </w:p>
                    </w:txbxContent>
                  </v:textbox>
                </v:shape>
                <v:oval id="Ellipse 32" o:spid="_x0000_s1051" style="position:absolute;left:28279;top:4142;width:572;height:6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" fillcolor="black [3213]" strokecolor="black [3213]" strokeweight="2pt"/>
                <w10:wrap type="tight"/>
              </v:group>
            </w:pict>
          </mc:Fallback>
        </mc:AlternateContent>
      </w:r>
      <w:r w:rsidRPr="00793AE9">
        <w:t>Le haut-parleur est situé au milieu de la scène, au point O.</w:t>
      </w:r>
    </w:p>
    <w:p w14:paraId="54B18D86" w14:textId="77777777" w:rsidR="00F44A5A" w:rsidRDefault="00F44A5A" w:rsidP="00C77EF6">
      <w:pPr>
        <w:tabs>
          <w:tab w:val="left" w:pos="2605"/>
        </w:tabs>
      </w:pPr>
    </w:p>
    <w:p w14:paraId="22C635A7" w14:textId="77777777" w:rsidR="00F44A5A" w:rsidRDefault="00F44A5A" w:rsidP="00C77EF6">
      <w:pPr>
        <w:tabs>
          <w:tab w:val="left" w:pos="2605"/>
        </w:tabs>
      </w:pPr>
    </w:p>
    <w:p w14:paraId="40A79AA8" w14:textId="77777777" w:rsidR="00F44A5A" w:rsidRDefault="00F44A5A" w:rsidP="00C77EF6">
      <w:pPr>
        <w:tabs>
          <w:tab w:val="left" w:pos="2605"/>
        </w:tabs>
      </w:pPr>
    </w:p>
    <w:p w14:paraId="003856B3" w14:textId="77777777" w:rsidR="00F44A5A" w:rsidRDefault="00F44A5A" w:rsidP="00C77EF6">
      <w:pPr>
        <w:tabs>
          <w:tab w:val="left" w:pos="2605"/>
        </w:tabs>
      </w:pPr>
    </w:p>
    <w:p w14:paraId="457DCA80" w14:textId="77777777" w:rsidR="00F44A5A" w:rsidRDefault="00F44A5A" w:rsidP="00C77EF6">
      <w:pPr>
        <w:tabs>
          <w:tab w:val="left" w:pos="2605"/>
        </w:tabs>
      </w:pPr>
    </w:p>
    <w:p w14:paraId="5B113E6B" w14:textId="77777777" w:rsidR="00F44A5A" w:rsidRDefault="00F44A5A" w:rsidP="00C77EF6">
      <w:pPr>
        <w:tabs>
          <w:tab w:val="left" w:pos="2605"/>
        </w:tabs>
      </w:pPr>
    </w:p>
    <w:p w14:paraId="3EC93A07" w14:textId="77777777" w:rsidR="00F44A5A" w:rsidRDefault="00F44A5A" w:rsidP="00C77EF6">
      <w:pPr>
        <w:tabs>
          <w:tab w:val="left" w:pos="2605"/>
        </w:tabs>
      </w:pPr>
    </w:p>
    <w:p w14:paraId="1EEEF25D" w14:textId="77777777" w:rsidR="00F44A5A" w:rsidRDefault="00F44A5A" w:rsidP="00C77EF6">
      <w:pPr>
        <w:tabs>
          <w:tab w:val="left" w:pos="2605"/>
        </w:tabs>
      </w:pPr>
    </w:p>
    <w:p w14:paraId="2CFEDE2E" w14:textId="77777777" w:rsidR="00F44A5A" w:rsidRDefault="00F44A5A" w:rsidP="00C77EF6">
      <w:pPr>
        <w:tabs>
          <w:tab w:val="left" w:pos="2605"/>
        </w:tabs>
      </w:pPr>
    </w:p>
    <w:p w14:paraId="7C4E2BE1" w14:textId="77777777" w:rsidR="00F44A5A" w:rsidRDefault="00F44A5A" w:rsidP="00C77EF6">
      <w:pPr>
        <w:tabs>
          <w:tab w:val="left" w:pos="2605"/>
        </w:tabs>
      </w:pPr>
    </w:p>
    <w:p w14:paraId="4CC8C070" w14:textId="77777777" w:rsidR="00F44A5A" w:rsidRDefault="00F44A5A" w:rsidP="00C77EF6">
      <w:pPr>
        <w:tabs>
          <w:tab w:val="left" w:pos="2605"/>
        </w:tabs>
      </w:pPr>
    </w:p>
    <w:p w14:paraId="1AB44231" w14:textId="77777777" w:rsidR="00F44A5A" w:rsidRDefault="00F44A5A" w:rsidP="00C77EF6">
      <w:pPr>
        <w:tabs>
          <w:tab w:val="left" w:pos="2605"/>
        </w:tabs>
      </w:pPr>
    </w:p>
    <w:p w14:paraId="36939756" w14:textId="77777777" w:rsidR="00F44A5A" w:rsidRDefault="00F44A5A" w:rsidP="00C77EF6">
      <w:pPr>
        <w:tabs>
          <w:tab w:val="left" w:pos="2605"/>
        </w:tabs>
      </w:pPr>
    </w:p>
    <w:p w14:paraId="3B7E75B6" w14:textId="77777777" w:rsidR="00F44A5A" w:rsidRDefault="00F44A5A" w:rsidP="00C77EF6">
      <w:pPr>
        <w:tabs>
          <w:tab w:val="left" w:pos="2605"/>
        </w:tabs>
      </w:pPr>
    </w:p>
    <w:p w14:paraId="2CAFC5DE" w14:textId="572181D4" w:rsidR="00C77EF6" w:rsidRPr="00B879FD" w:rsidRDefault="00C77EF6" w:rsidP="00C77EF6">
      <w:pPr>
        <w:tabs>
          <w:tab w:val="left" w:pos="2605"/>
        </w:tabs>
      </w:pPr>
      <w:r>
        <w:t>Quand l’observateur est en position M</w:t>
      </w:r>
      <w:r w:rsidRPr="00793AE9">
        <w:rPr>
          <w:vertAlign w:val="subscript"/>
        </w:rPr>
        <w:t>1</w:t>
      </w:r>
      <w:r>
        <w:t xml:space="preserve">, il est à la distance </w:t>
      </w:r>
      <w:r w:rsidRPr="00B879FD">
        <w:rPr>
          <w:i/>
        </w:rPr>
        <w:t>d</w:t>
      </w:r>
      <w:r w:rsidRPr="00B879FD">
        <w:rPr>
          <w:i/>
          <w:vertAlign w:val="subscript"/>
        </w:rPr>
        <w:t>1</w:t>
      </w:r>
      <w:r w:rsidRPr="00793AE9">
        <w:t xml:space="preserve"> = O</w:t>
      </w:r>
      <w:r>
        <w:t>M</w:t>
      </w:r>
      <w:r w:rsidRPr="00793AE9">
        <w:rPr>
          <w:vertAlign w:val="subscript"/>
        </w:rPr>
        <w:t>1</w:t>
      </w:r>
      <w:r>
        <w:t xml:space="preserve"> du haut-parleur et l’intensité sonore est notée </w:t>
      </w:r>
      <w:r w:rsidRPr="00B879FD">
        <w:rPr>
          <w:i/>
        </w:rPr>
        <w:t>I</w:t>
      </w:r>
      <w:r w:rsidRPr="00B879FD">
        <w:rPr>
          <w:i/>
          <w:vertAlign w:val="subscript"/>
        </w:rPr>
        <w:t>1</w:t>
      </w:r>
      <w:r>
        <w:t>. De même, quand il est dans la position M</w:t>
      </w:r>
      <w:r w:rsidRPr="00793AE9">
        <w:rPr>
          <w:vertAlign w:val="subscript"/>
        </w:rPr>
        <w:t>2</w:t>
      </w:r>
      <w:r>
        <w:t xml:space="preserve">, </w:t>
      </w:r>
      <w:r w:rsidRPr="00B879FD">
        <w:rPr>
          <w:i/>
        </w:rPr>
        <w:t>d</w:t>
      </w:r>
      <w:r w:rsidRPr="00B879FD">
        <w:rPr>
          <w:i/>
          <w:vertAlign w:val="subscript"/>
        </w:rPr>
        <w:t>2</w:t>
      </w:r>
      <w:r w:rsidRPr="00793AE9">
        <w:t xml:space="preserve"> = O</w:t>
      </w:r>
      <w:r>
        <w:t>M</w:t>
      </w:r>
      <w:r w:rsidRPr="00793AE9">
        <w:rPr>
          <w:vertAlign w:val="subscript"/>
        </w:rPr>
        <w:t>2</w:t>
      </w:r>
      <w:r>
        <w:t xml:space="preserve">, et l’intensité sonore est notée </w:t>
      </w:r>
      <w:r w:rsidRPr="00B879FD">
        <w:rPr>
          <w:i/>
        </w:rPr>
        <w:t>I</w:t>
      </w:r>
      <w:r w:rsidRPr="00B879FD">
        <w:rPr>
          <w:i/>
          <w:vertAlign w:val="subscript"/>
        </w:rPr>
        <w:t>2</w:t>
      </w:r>
      <w:r>
        <w:t>.</w:t>
      </w:r>
    </w:p>
    <w:p w14:paraId="6E46AA04" w14:textId="77777777" w:rsidR="00C77EF6" w:rsidRDefault="00C77EF6" w:rsidP="00C77EF6">
      <w:pPr>
        <w:pStyle w:val="ECEcorps"/>
      </w:pPr>
    </w:p>
    <w:p w14:paraId="27F54986" w14:textId="5CD5F9FA" w:rsidR="00C77EF6" w:rsidRDefault="00C77EF6" w:rsidP="00C77EF6">
      <w:pPr>
        <w:pStyle w:val="ECEcorps"/>
      </w:pPr>
      <w:r>
        <w:t>Les niveaux d’intensités sonores en dB et les intensités sonores sont liés par la relation :</w:t>
      </w:r>
    </w:p>
    <w:bookmarkStart w:id="6" w:name="_Hlk26889718"/>
    <w:p w14:paraId="7A5B9931" w14:textId="22D40CBF" w:rsidR="001172F5" w:rsidRPr="00EC3BAE" w:rsidRDefault="0066722F" w:rsidP="00C77EF6">
      <w:pPr>
        <w:pStyle w:val="ECEcorps"/>
        <w:rPr>
          <w:bCs/>
          <w:iCs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m:rPr>
                  <m:nor/>
                </m:rPr>
                <w:rPr>
                  <w:i/>
                </w:rPr>
                <m:t>L</m:t>
              </m:r>
            </m:e>
            <m:sub>
              <m:r>
                <m:rPr>
                  <m:nor/>
                </m:rPr>
                <w:rPr>
                  <w:i/>
                </w:rPr>
                <m:t>2</m:t>
              </m:r>
            </m:sub>
          </m:sSub>
          <m:r>
            <m:rPr>
              <m:nor/>
            </m:rPr>
            <w:rPr>
              <w:rFonts w:ascii="Cambria Math"/>
            </w:rPr>
            <m:t xml:space="preserve"> </m:t>
          </m:r>
          <m:r>
            <m:rPr>
              <m:nor/>
            </m:rPr>
            <m:t>=</m:t>
          </m:r>
          <m:r>
            <m:rPr>
              <m:nor/>
            </m:rPr>
            <w:rPr>
              <w:rFonts w:ascii="Cambria Math"/>
            </w:rPr>
            <m:t xml:space="preserve"> </m:t>
          </m:r>
          <m:r>
            <m:rPr>
              <m:nor/>
            </m:rPr>
            <m:t>10</m:t>
          </m:r>
          <m:func>
            <m:funcPr>
              <m:ctrlPr>
                <w:rPr>
                  <w:rFonts w:ascii="Cambria Math" w:hAnsi="Cambria Math"/>
                  <w:i/>
                </w:rPr>
              </m:ctrlPr>
            </m:funcPr>
            <m:fName>
              <m:r>
                <m:rPr>
                  <m:nor/>
                </m:rPr>
                <m:t>log</m:t>
              </m:r>
            </m:fName>
            <m:e>
              <m:d>
                <m:dPr>
                  <m:ctrlPr>
                    <w:rPr>
                      <w:rFonts w:ascii="Cambria Math" w:hAnsi="Cambria Math"/>
                      <w:bCs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bCs/>
                          <w:i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m:rPr>
                              <m:nor/>
                            </m:rPr>
                            <w:rPr>
                              <w:i/>
                            </w:rPr>
                            <m:t>I</m:t>
                          </m:r>
                        </m:e>
                        <m:sub>
                          <m:r>
                            <m:rPr>
                              <m:nor/>
                            </m:rPr>
                            <w:rPr>
                              <w:i/>
                            </w:rPr>
                            <m:t>2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bCs/>
                              <w:i/>
                            </w:rPr>
                          </m:ctrlPr>
                        </m:sSubPr>
                        <m:e>
                          <m:r>
                            <m:rPr>
                              <m:nor/>
                            </m:rPr>
                            <w:rPr>
                              <w:i/>
                            </w:rPr>
                            <m:t>I</m:t>
                          </m:r>
                        </m:e>
                        <m:sub>
                          <m:r>
                            <m:rPr>
                              <m:nor/>
                            </m:rPr>
                            <w:rPr>
                              <w:i/>
                            </w:rPr>
                            <m:t>1</m:t>
                          </m:r>
                        </m:sub>
                      </m:sSub>
                    </m:den>
                  </m:f>
                </m:e>
              </m:d>
            </m:e>
          </m:func>
          <m:r>
            <m:rPr>
              <m:nor/>
            </m:rPr>
            <m:t xml:space="preserve">+ </m:t>
          </m:r>
          <m:sSub>
            <m:sSubPr>
              <m:ctrlPr>
                <w:rPr>
                  <w:rFonts w:ascii="Cambria Math" w:hAnsi="Cambria Math"/>
                  <w:bCs/>
                  <w:i/>
                </w:rPr>
              </m:ctrlPr>
            </m:sSubPr>
            <m:e>
              <m:r>
                <m:rPr>
                  <m:nor/>
                </m:rPr>
                <w:rPr>
                  <w:i/>
                </w:rPr>
                <m:t>L</m:t>
              </m:r>
            </m:e>
            <m:sub>
              <m:r>
                <m:rPr>
                  <m:nor/>
                </m:rPr>
                <w:rPr>
                  <w:i/>
                </w:rPr>
                <m:t>1</m:t>
              </m:r>
            </m:sub>
          </m:sSub>
        </m:oMath>
      </m:oMathPara>
      <w:bookmarkEnd w:id="6"/>
    </w:p>
    <w:p w14:paraId="79C104C1" w14:textId="53F6ED01" w:rsidR="0066722F" w:rsidRDefault="0066722F" w:rsidP="002B7572">
      <w:pPr>
        <w:pStyle w:val="ECEtitre"/>
        <w:rPr>
          <w:sz w:val="24"/>
          <w:szCs w:val="24"/>
        </w:rPr>
      </w:pPr>
    </w:p>
    <w:p w14:paraId="1109E032" w14:textId="42C76744" w:rsidR="0066722F" w:rsidRDefault="0066722F" w:rsidP="002B7572">
      <w:pPr>
        <w:pStyle w:val="ECEtitre"/>
        <w:rPr>
          <w:sz w:val="24"/>
          <w:szCs w:val="24"/>
        </w:rPr>
      </w:pPr>
    </w:p>
    <w:p w14:paraId="4CEA419B" w14:textId="00309689" w:rsidR="00E61615" w:rsidRPr="002B7572" w:rsidRDefault="00E61615" w:rsidP="002B7572">
      <w:pPr>
        <w:pStyle w:val="ECEtitre"/>
        <w:rPr>
          <w:sz w:val="24"/>
          <w:szCs w:val="24"/>
        </w:rPr>
      </w:pPr>
      <w:r w:rsidRPr="00E61615">
        <w:rPr>
          <w:sz w:val="24"/>
          <w:szCs w:val="24"/>
        </w:rPr>
        <w:t>Seuil de danger et de douleur :</w:t>
      </w:r>
    </w:p>
    <w:p w14:paraId="209666BF" w14:textId="630BB14D" w:rsidR="00662B3B" w:rsidRDefault="0066722F" w:rsidP="00243CCD">
      <w:pPr>
        <w:pStyle w:val="ECEcorps"/>
      </w:pPr>
      <w:r>
        <w:rPr>
          <w:bCs/>
          <w:iCs/>
          <w:noProof/>
          <w:sz w:val="24"/>
          <w:lang w:eastAsia="zh-CN"/>
        </w:rPr>
        <w:drawing>
          <wp:anchor distT="0" distB="0" distL="114300" distR="114300" simplePos="0" relativeHeight="251672576" behindDoc="1" locked="0" layoutInCell="1" allowOverlap="1" wp14:anchorId="4DF1D109" wp14:editId="41B9E4BC">
            <wp:simplePos x="0" y="0"/>
            <wp:positionH relativeFrom="margin">
              <wp:align>center</wp:align>
            </wp:positionH>
            <wp:positionV relativeFrom="margin">
              <wp:posOffset>5902325</wp:posOffset>
            </wp:positionV>
            <wp:extent cx="2778125" cy="3040380"/>
            <wp:effectExtent l="0" t="0" r="3175" b="7620"/>
            <wp:wrapTight wrapText="bothSides">
              <wp:wrapPolygon edited="0">
                <wp:start x="0" y="0"/>
                <wp:lineTo x="0" y="21519"/>
                <wp:lineTo x="21477" y="21519"/>
                <wp:lineTo x="21477" y="0"/>
                <wp:lineTo x="0" y="0"/>
              </wp:wrapPolygon>
            </wp:wrapTight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8125" cy="3040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EBC142" w14:textId="06F7F22E" w:rsidR="005C3A80" w:rsidRDefault="005C3A80" w:rsidP="00243CCD">
      <w:pPr>
        <w:pStyle w:val="ECEcorps"/>
      </w:pPr>
    </w:p>
    <w:p w14:paraId="6C01FEFC" w14:textId="239FE7CF" w:rsidR="00E61615" w:rsidRDefault="00E61615" w:rsidP="00243CCD">
      <w:pPr>
        <w:pStyle w:val="ECEcorps"/>
      </w:pPr>
    </w:p>
    <w:p w14:paraId="488CB728" w14:textId="710CCF1E" w:rsidR="00E61615" w:rsidRDefault="00E61615" w:rsidP="00243CCD">
      <w:pPr>
        <w:pStyle w:val="ECEcorps"/>
      </w:pPr>
    </w:p>
    <w:p w14:paraId="1FAE5448" w14:textId="7DE40AB2" w:rsidR="00E61615" w:rsidRDefault="00E61615" w:rsidP="00243CCD">
      <w:pPr>
        <w:pStyle w:val="ECEcorps"/>
      </w:pPr>
    </w:p>
    <w:p w14:paraId="307B45E0" w14:textId="04347BEB" w:rsidR="00E61615" w:rsidRDefault="00E61615" w:rsidP="00243CCD">
      <w:pPr>
        <w:pStyle w:val="ECEcorps"/>
      </w:pPr>
    </w:p>
    <w:p w14:paraId="6C829C2B" w14:textId="69AE077E" w:rsidR="00E61615" w:rsidRDefault="00E61615" w:rsidP="00243CCD">
      <w:pPr>
        <w:pStyle w:val="ECEcorps"/>
      </w:pPr>
    </w:p>
    <w:p w14:paraId="54625FF0" w14:textId="6561998E" w:rsidR="00E61615" w:rsidRDefault="00E61615" w:rsidP="00243CCD">
      <w:pPr>
        <w:pStyle w:val="ECEcorps"/>
      </w:pPr>
    </w:p>
    <w:p w14:paraId="6C4CDB06" w14:textId="08BFE858" w:rsidR="00E61615" w:rsidRDefault="00E61615" w:rsidP="00243CCD">
      <w:pPr>
        <w:pStyle w:val="ECEcorps"/>
      </w:pPr>
    </w:p>
    <w:p w14:paraId="45412407" w14:textId="6F0FF2E3" w:rsidR="00E61615" w:rsidRDefault="00E61615" w:rsidP="00243CCD">
      <w:pPr>
        <w:pStyle w:val="ECEcorps"/>
      </w:pPr>
    </w:p>
    <w:p w14:paraId="51E5E035" w14:textId="7AD720E6" w:rsidR="00E61615" w:rsidRDefault="00E61615" w:rsidP="00243CCD">
      <w:pPr>
        <w:pStyle w:val="ECEcorps"/>
      </w:pPr>
    </w:p>
    <w:p w14:paraId="2A161AFB" w14:textId="2D15D9BD" w:rsidR="00E61615" w:rsidRDefault="00E61615" w:rsidP="00243CCD">
      <w:pPr>
        <w:pStyle w:val="ECEcorps"/>
      </w:pPr>
    </w:p>
    <w:p w14:paraId="3A4EF73C" w14:textId="77777777" w:rsidR="00E61615" w:rsidRDefault="00E61615" w:rsidP="00243CCD">
      <w:pPr>
        <w:pStyle w:val="ECEcorps"/>
      </w:pPr>
    </w:p>
    <w:p w14:paraId="7E3AB62F" w14:textId="2D6C2934" w:rsidR="00E61615" w:rsidRDefault="00E61615" w:rsidP="00243CCD">
      <w:pPr>
        <w:pStyle w:val="ECEcorps"/>
      </w:pPr>
    </w:p>
    <w:p w14:paraId="29757ABF" w14:textId="026F8EE5" w:rsidR="00E61615" w:rsidRDefault="00E61615" w:rsidP="00243CCD">
      <w:pPr>
        <w:pStyle w:val="ECEcorps"/>
      </w:pPr>
    </w:p>
    <w:p w14:paraId="0CC98F5B" w14:textId="77777777" w:rsidR="00E61615" w:rsidRDefault="00E61615" w:rsidP="00243CCD">
      <w:pPr>
        <w:pStyle w:val="ECEcorps"/>
      </w:pPr>
    </w:p>
    <w:p w14:paraId="6C4F0590" w14:textId="247303FA" w:rsidR="00E61615" w:rsidRDefault="00E61615" w:rsidP="00243CCD">
      <w:pPr>
        <w:pStyle w:val="ECEcorps"/>
      </w:pPr>
    </w:p>
    <w:p w14:paraId="6B6C652F" w14:textId="3872B456" w:rsidR="002B7572" w:rsidRDefault="002B7572" w:rsidP="00243CCD">
      <w:pPr>
        <w:pStyle w:val="ECEcorps"/>
      </w:pPr>
    </w:p>
    <w:p w14:paraId="237D0F40" w14:textId="2F0F421F" w:rsidR="0066722F" w:rsidRDefault="0066722F">
      <w:pPr>
        <w:spacing w:line="240" w:lineRule="auto"/>
        <w:jc w:val="left"/>
        <w:rPr>
          <w:color w:val="auto"/>
        </w:rPr>
      </w:pPr>
      <w:r>
        <w:br w:type="page"/>
      </w:r>
    </w:p>
    <w:p w14:paraId="723FF4A2" w14:textId="22ECE125" w:rsidR="00E26870" w:rsidRPr="000E12C2" w:rsidRDefault="00E26870" w:rsidP="000E12C2">
      <w:pPr>
        <w:pStyle w:val="ECEcorps"/>
        <w:rPr>
          <w:b/>
          <w:sz w:val="24"/>
          <w:szCs w:val="24"/>
          <w:u w:val="single"/>
        </w:rPr>
      </w:pPr>
      <w:r w:rsidRPr="000E12C2">
        <w:rPr>
          <w:b/>
          <w:sz w:val="24"/>
          <w:szCs w:val="24"/>
          <w:u w:val="single"/>
        </w:rPr>
        <w:lastRenderedPageBreak/>
        <w:t xml:space="preserve">TRAVAIL </w:t>
      </w:r>
      <w:r w:rsidR="00732A0A" w:rsidRPr="000E12C2">
        <w:rPr>
          <w:b/>
          <w:sz w:val="24"/>
          <w:szCs w:val="24"/>
          <w:u w:val="single"/>
        </w:rPr>
        <w:t>À</w:t>
      </w:r>
      <w:r w:rsidRPr="000E12C2">
        <w:rPr>
          <w:b/>
          <w:sz w:val="24"/>
          <w:szCs w:val="24"/>
          <w:u w:val="single"/>
        </w:rPr>
        <w:t xml:space="preserve"> EFFECTUER </w:t>
      </w:r>
    </w:p>
    <w:p w14:paraId="1A98EDAE" w14:textId="77777777" w:rsidR="00E26870" w:rsidRPr="00257B49" w:rsidRDefault="00E26870" w:rsidP="00E26870">
      <w:pPr>
        <w:autoSpaceDE w:val="0"/>
        <w:autoSpaceDN w:val="0"/>
        <w:adjustRightInd w:val="0"/>
        <w:rPr>
          <w:b/>
          <w:bCs/>
          <w:color w:val="auto"/>
          <w:u w:val="single"/>
        </w:rPr>
      </w:pPr>
    </w:p>
    <w:p w14:paraId="77E2E561" w14:textId="1762F2DE" w:rsidR="00E26870" w:rsidRDefault="00732A0A" w:rsidP="00E26870">
      <w:pPr>
        <w:pStyle w:val="ECEpartie"/>
        <w:numPr>
          <w:ilvl w:val="0"/>
          <w:numId w:val="6"/>
        </w:numPr>
        <w:rPr>
          <w:b w:val="0"/>
          <w:bCs/>
        </w:rPr>
      </w:pPr>
      <w:bookmarkStart w:id="7" w:name="_Toc482638814"/>
      <w:bookmarkStart w:id="8" w:name="_Toc34744083"/>
      <w:r>
        <w:t>Influence de la géométrie sur l’atténuation d’une onde sonore </w:t>
      </w:r>
      <w:r w:rsidR="00E26870" w:rsidRPr="00FB3652">
        <w:rPr>
          <w:b w:val="0"/>
          <w:bCs/>
        </w:rPr>
        <w:t>(</w:t>
      </w:r>
      <w:r w:rsidR="002D6426">
        <w:rPr>
          <w:b w:val="0"/>
          <w:bCs/>
        </w:rPr>
        <w:t>4</w:t>
      </w:r>
      <w:r w:rsidR="00200E95" w:rsidRPr="00FB3652">
        <w:rPr>
          <w:b w:val="0"/>
          <w:bCs/>
        </w:rPr>
        <w:t>0</w:t>
      </w:r>
      <w:r w:rsidR="00E26870" w:rsidRPr="00FB3652">
        <w:rPr>
          <w:b w:val="0"/>
          <w:bCs/>
        </w:rPr>
        <w:t xml:space="preserve"> minutes conseillées)</w:t>
      </w:r>
      <w:bookmarkEnd w:id="7"/>
      <w:bookmarkEnd w:id="8"/>
    </w:p>
    <w:p w14:paraId="3390115A" w14:textId="77777777" w:rsidR="002D6426" w:rsidRDefault="002D6426" w:rsidP="00C714BE">
      <w:pPr>
        <w:pStyle w:val="ECEcorps"/>
      </w:pPr>
    </w:p>
    <w:p w14:paraId="2E997DFA" w14:textId="23BAF384" w:rsidR="009411BB" w:rsidRPr="00C714BE" w:rsidRDefault="002D6426" w:rsidP="00C714BE">
      <w:pPr>
        <w:pStyle w:val="ECEcorps"/>
      </w:pPr>
      <w:r>
        <w:t>1.1</w:t>
      </w:r>
      <w:r w:rsidR="00B879FD">
        <w:t>.</w:t>
      </w:r>
      <w:r>
        <w:t xml:space="preserve"> </w:t>
      </w:r>
      <w:r w:rsidR="00C714BE" w:rsidRPr="009411BB">
        <w:t xml:space="preserve">Proposer un protocole permettant </w:t>
      </w:r>
      <w:r w:rsidR="009411BB" w:rsidRPr="009411BB">
        <w:t>de vérifier que l’</w:t>
      </w:r>
      <w:r w:rsidR="00A92442">
        <w:t xml:space="preserve">amplitude </w:t>
      </w:r>
      <w:r w:rsidR="00A92442" w:rsidRPr="00B879FD">
        <w:rPr>
          <w:i/>
        </w:rPr>
        <w:t>U</w:t>
      </w:r>
      <w:r w:rsidR="00A92442">
        <w:t xml:space="preserve"> </w:t>
      </w:r>
      <w:r w:rsidR="009411BB" w:rsidRPr="009411BB">
        <w:t xml:space="preserve">de la tension </w:t>
      </w:r>
      <w:r w:rsidR="00197176">
        <w:t xml:space="preserve">sinusoïdale </w:t>
      </w:r>
      <w:r w:rsidR="00B879FD">
        <w:t>délivrée par un</w:t>
      </w:r>
      <w:r w:rsidR="009411BB" w:rsidRPr="009411BB">
        <w:t xml:space="preserve"> récepteur d’ultrasons est inversement proportionnelle à sa distance </w:t>
      </w:r>
      <w:r w:rsidR="009411BB" w:rsidRPr="00B879FD">
        <w:rPr>
          <w:i/>
        </w:rPr>
        <w:t>d</w:t>
      </w:r>
      <w:r w:rsidR="009411BB" w:rsidRPr="009411BB">
        <w:t xml:space="preserve"> par rapport à l’</w:t>
      </w:r>
      <w:r w:rsidR="007A6851">
        <w:t xml:space="preserve">émetteur. On s’appuiera sur 10 mesures réalisées pour des distances comprises entre 5 et 20 cm. </w:t>
      </w:r>
    </w:p>
    <w:p w14:paraId="49819554" w14:textId="77777777" w:rsidR="002D6426" w:rsidRPr="00341FA8" w:rsidRDefault="002D6426" w:rsidP="002D642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0B4A9900" w14:textId="77777777" w:rsidR="002D6426" w:rsidRPr="00341FA8" w:rsidRDefault="002D6426" w:rsidP="002D642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47DC548A" w14:textId="77777777" w:rsidR="002D6426" w:rsidRPr="00341FA8" w:rsidRDefault="002D6426" w:rsidP="002D642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6AA40D2B" w14:textId="77777777" w:rsidR="002D6426" w:rsidRPr="00341FA8" w:rsidRDefault="002D6426" w:rsidP="002D642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329A1F10" w14:textId="77777777" w:rsidR="002D6426" w:rsidRPr="00341FA8" w:rsidRDefault="002D6426" w:rsidP="002D642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5DA666A0" w14:textId="77777777" w:rsidR="002D6426" w:rsidRPr="00341FA8" w:rsidRDefault="002D6426" w:rsidP="002D642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53BC02B5" w14:textId="77777777" w:rsidR="002D6426" w:rsidRPr="00341FA8" w:rsidRDefault="002D6426" w:rsidP="002D642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6EC0B9E2" w14:textId="77777777" w:rsidR="002D6426" w:rsidRPr="00341FA8" w:rsidRDefault="002D6426" w:rsidP="002D642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72A81506" w14:textId="77777777" w:rsidR="002D6426" w:rsidRPr="00341FA8" w:rsidRDefault="002D6426" w:rsidP="002D642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0E71C7FF" w14:textId="41A72153" w:rsidR="002A3221" w:rsidRDefault="002D6426" w:rsidP="002D642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6FE51E00" w14:textId="77777777" w:rsidR="002D6426" w:rsidRPr="00341FA8" w:rsidRDefault="002D6426" w:rsidP="002D642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1E05667C" w14:textId="43B657B3" w:rsidR="009411BB" w:rsidRDefault="002D6426" w:rsidP="002D642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1C3F7471" w14:textId="77777777" w:rsidR="002D6426" w:rsidRPr="00341FA8" w:rsidRDefault="002D6426" w:rsidP="002D642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4962D729" w14:textId="3AFADBB6" w:rsidR="002D6426" w:rsidRDefault="002D6426" w:rsidP="002D642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50396210" w14:textId="77777777" w:rsidR="009411BB" w:rsidRDefault="009411BB" w:rsidP="00E26870">
      <w:pPr>
        <w:pStyle w:val="ECEcorps"/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8B3091" w14:paraId="5E1CD505" w14:textId="77777777" w:rsidTr="00265338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0FFED10C" w14:textId="77777777" w:rsidR="008B3091" w:rsidRDefault="008B3091" w:rsidP="00265338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3DA668A4" w14:textId="0F340DED" w:rsidR="008B3091" w:rsidRDefault="002D6426" w:rsidP="00265338">
            <w:pPr>
              <w:pStyle w:val="ECEappel"/>
              <w:framePr w:wrap="around"/>
            </w:pPr>
            <w:r>
              <w:t>APPEL n°1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340926A8" w14:textId="77777777" w:rsidR="008B3091" w:rsidRDefault="008B3091" w:rsidP="00265338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8B3091" w14:paraId="09BF5145" w14:textId="77777777" w:rsidTr="00265338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1325006E" w14:textId="77777777" w:rsidR="008B3091" w:rsidRPr="00592F79" w:rsidRDefault="008B3091" w:rsidP="00265338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0D8E26C0" w14:textId="641E9E8A" w:rsidR="008B3091" w:rsidRPr="0009288D" w:rsidRDefault="008B3091" w:rsidP="00265338">
            <w:pPr>
              <w:pStyle w:val="ECEappel"/>
              <w:framePr w:wrap="around"/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présenter </w:t>
            </w:r>
            <w:r w:rsidR="00A92442">
              <w:t>le protocole</w:t>
            </w:r>
          </w:p>
          <w:p w14:paraId="21713C5D" w14:textId="77777777" w:rsidR="008B3091" w:rsidRDefault="008B3091" w:rsidP="00265338">
            <w:pPr>
              <w:pStyle w:val="ECEappel"/>
              <w:framePr w:wrap="around"/>
              <w:rPr>
                <w:bCs/>
                <w:szCs w:val="22"/>
              </w:rPr>
            </w:pPr>
            <w:r w:rsidRPr="0009288D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1025807F" w14:textId="77777777" w:rsidR="008B3091" w:rsidRDefault="008B3091" w:rsidP="00265338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473EDB71" w14:textId="77777777" w:rsidR="009411BB" w:rsidRDefault="009411BB" w:rsidP="00E26870">
      <w:pPr>
        <w:pStyle w:val="ECEcorps"/>
      </w:pPr>
    </w:p>
    <w:p w14:paraId="62361FFD" w14:textId="07A5E156" w:rsidR="00786996" w:rsidRDefault="00786996" w:rsidP="00E26870">
      <w:pPr>
        <w:pStyle w:val="ECEcorps"/>
      </w:pPr>
    </w:p>
    <w:p w14:paraId="01C2470F" w14:textId="2ECA9C9E" w:rsidR="0066722F" w:rsidRDefault="0066722F" w:rsidP="00E26870">
      <w:pPr>
        <w:pStyle w:val="ECEcorps"/>
      </w:pPr>
    </w:p>
    <w:p w14:paraId="2DE71F75" w14:textId="77777777" w:rsidR="0066722F" w:rsidRDefault="0066722F" w:rsidP="00E26870">
      <w:pPr>
        <w:pStyle w:val="ECEcorps"/>
      </w:pPr>
    </w:p>
    <w:p w14:paraId="2FF51DCB" w14:textId="258B0B1D" w:rsidR="009411BB" w:rsidRDefault="002D6426" w:rsidP="00E26870">
      <w:pPr>
        <w:pStyle w:val="ECEcorps"/>
      </w:pPr>
      <w:r>
        <w:t xml:space="preserve">1.2 </w:t>
      </w:r>
      <w:r w:rsidR="009411BB">
        <w:t>Mettre en œuvre le protocole</w:t>
      </w:r>
      <w:r w:rsidR="007A6851">
        <w:t xml:space="preserve">. </w:t>
      </w:r>
    </w:p>
    <w:p w14:paraId="7272FF32" w14:textId="6A5E9764" w:rsidR="007A6851" w:rsidRDefault="007A6851" w:rsidP="007A6851">
      <w:pPr>
        <w:pStyle w:val="ECEcorps"/>
      </w:pPr>
    </w:p>
    <w:p w14:paraId="49E2C433" w14:textId="77777777" w:rsidR="0066722F" w:rsidRDefault="0066722F" w:rsidP="007A6851">
      <w:pPr>
        <w:pStyle w:val="ECEcorps"/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7A6851" w14:paraId="35EAA903" w14:textId="77777777" w:rsidTr="00265338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40B51A2C" w14:textId="77777777" w:rsidR="007A6851" w:rsidRDefault="007A6851" w:rsidP="00265338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7EB9F14F" w14:textId="77777777" w:rsidR="007A6851" w:rsidRDefault="007A6851" w:rsidP="00265338">
            <w:pPr>
              <w:pStyle w:val="ECEappel"/>
              <w:framePr w:wrap="around"/>
            </w:pPr>
            <w:r>
              <w:t>APPEL n°2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3E6B500C" w14:textId="77777777" w:rsidR="007A6851" w:rsidRDefault="007A6851" w:rsidP="00265338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7A6851" w14:paraId="28D016B0" w14:textId="77777777" w:rsidTr="00265338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0662AAF7" w14:textId="77777777" w:rsidR="007A6851" w:rsidRPr="00592F79" w:rsidRDefault="007A6851" w:rsidP="00265338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1245752A" w14:textId="0A1FCF5D" w:rsidR="007A6851" w:rsidRPr="0009288D" w:rsidRDefault="007A6851" w:rsidP="00265338">
            <w:pPr>
              <w:pStyle w:val="ECEappel"/>
              <w:framePr w:wrap="around"/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présenter les </w:t>
            </w:r>
            <w:r w:rsidR="00A92442">
              <w:t>mesures</w:t>
            </w:r>
          </w:p>
          <w:p w14:paraId="0DAC7EEA" w14:textId="77777777" w:rsidR="007A6851" w:rsidRDefault="007A6851" w:rsidP="00265338">
            <w:pPr>
              <w:pStyle w:val="ECEappel"/>
              <w:framePr w:wrap="around"/>
              <w:rPr>
                <w:bCs/>
                <w:szCs w:val="22"/>
              </w:rPr>
            </w:pPr>
            <w:r w:rsidRPr="0009288D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2D8D8265" w14:textId="77777777" w:rsidR="007A6851" w:rsidRDefault="007A6851" w:rsidP="00265338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6AB55847" w14:textId="09CA9BCC" w:rsidR="00C5428C" w:rsidRDefault="00C5428C" w:rsidP="00E26870">
      <w:pPr>
        <w:pStyle w:val="ECEcorps"/>
      </w:pPr>
    </w:p>
    <w:p w14:paraId="01A01763" w14:textId="6DE36744" w:rsidR="001C496C" w:rsidRDefault="007A6851" w:rsidP="00E26870">
      <w:pPr>
        <w:pStyle w:val="ECEcorps"/>
      </w:pPr>
      <w:r>
        <w:lastRenderedPageBreak/>
        <w:t xml:space="preserve">1.3. </w:t>
      </w:r>
      <w:r w:rsidR="001C496C">
        <w:t>On considère que le critère pour valider le choix d</w:t>
      </w:r>
      <w:r w:rsidR="008B3091">
        <w:t>’</w:t>
      </w:r>
      <w:r w:rsidR="001C496C">
        <w:t>u</w:t>
      </w:r>
      <w:r w:rsidR="008B3091">
        <w:t>n</w:t>
      </w:r>
      <w:r w:rsidR="001C496C">
        <w:t xml:space="preserve"> modèle est le suivant :</w:t>
      </w:r>
    </w:p>
    <w:p w14:paraId="05F275BF" w14:textId="77777777" w:rsidR="002A3221" w:rsidRDefault="002A3221" w:rsidP="00E26870">
      <w:pPr>
        <w:pStyle w:val="ECEcorps"/>
      </w:pPr>
    </w:p>
    <w:p w14:paraId="75ADDB5F" w14:textId="15DC2805" w:rsidR="001C496C" w:rsidRPr="003C21C7" w:rsidRDefault="001C496C" w:rsidP="003C21C7">
      <w:pPr>
        <w:pStyle w:val="ECEcorps"/>
        <w:pBdr>
          <w:top w:val="single" w:sz="4" w:space="7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3C21C7">
        <w:rPr>
          <w:b/>
        </w:rPr>
        <w:t>La valeur de l’écart expérience-modèle doit être inférieur</w:t>
      </w:r>
      <w:r w:rsidR="002C690D">
        <w:rPr>
          <w:b/>
        </w:rPr>
        <w:t>e</w:t>
      </w:r>
      <w:r w:rsidRPr="003C21C7">
        <w:rPr>
          <w:b/>
        </w:rPr>
        <w:t xml:space="preserve"> à : …………</w:t>
      </w:r>
      <w:r w:rsidR="003C21C7" w:rsidRPr="003C21C7">
        <w:rPr>
          <w:b/>
        </w:rPr>
        <w:t>……………………………………………….</w:t>
      </w:r>
    </w:p>
    <w:p w14:paraId="29C5C460" w14:textId="77777777" w:rsidR="001C496C" w:rsidRPr="003C21C7" w:rsidRDefault="003C21C7" w:rsidP="003C21C7">
      <w:pPr>
        <w:pStyle w:val="ECEcorps"/>
        <w:pBdr>
          <w:top w:val="single" w:sz="4" w:space="7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proofErr w:type="gramStart"/>
      <w:r w:rsidRPr="003C21C7">
        <w:rPr>
          <w:b/>
        </w:rPr>
        <w:t>o</w:t>
      </w:r>
      <w:r w:rsidR="001C496C" w:rsidRPr="003C21C7">
        <w:rPr>
          <w:b/>
        </w:rPr>
        <w:t>u</w:t>
      </w:r>
      <w:proofErr w:type="gramEnd"/>
    </w:p>
    <w:p w14:paraId="230B5571" w14:textId="77777777" w:rsidR="003C21C7" w:rsidRPr="003C21C7" w:rsidRDefault="001C496C" w:rsidP="003C21C7">
      <w:pPr>
        <w:pStyle w:val="ECEcorps"/>
        <w:pBdr>
          <w:top w:val="single" w:sz="4" w:space="7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b/>
        </w:rPr>
      </w:pPr>
      <w:r w:rsidRPr="003C21C7">
        <w:rPr>
          <w:b/>
        </w:rPr>
        <w:t>Le coefficient de détermination doit être</w:t>
      </w:r>
      <w:r w:rsidR="003C21C7" w:rsidRPr="003C21C7">
        <w:rPr>
          <w:b/>
        </w:rPr>
        <w:t xml:space="preserve"> supérieur à : ………………………………………………………………….</w:t>
      </w:r>
    </w:p>
    <w:p w14:paraId="15596F80" w14:textId="77777777" w:rsidR="008B3091" w:rsidRDefault="008B3091" w:rsidP="008B3091">
      <w:pPr>
        <w:pStyle w:val="ECEcorps"/>
      </w:pPr>
    </w:p>
    <w:p w14:paraId="231737D3" w14:textId="77777777" w:rsidR="008B3091" w:rsidRDefault="008B3091" w:rsidP="008B3091">
      <w:pPr>
        <w:pStyle w:val="ECEcorps"/>
      </w:pPr>
      <w:r>
        <w:t xml:space="preserve">L’expérience permet-elle de vérifier que l’amplitude </w:t>
      </w:r>
      <w:r w:rsidRPr="00B879FD">
        <w:rPr>
          <w:i/>
        </w:rPr>
        <w:t>U</w:t>
      </w:r>
      <w:r>
        <w:t xml:space="preserve"> de la tension délivrée par le récepteur d’ultrasons est inversement proportionnelle à sa distance </w:t>
      </w:r>
      <w:r w:rsidRPr="00B879FD">
        <w:rPr>
          <w:i/>
        </w:rPr>
        <w:t>d</w:t>
      </w:r>
      <w:r>
        <w:t xml:space="preserve"> par rapport à l’émetteur ? </w:t>
      </w:r>
    </w:p>
    <w:p w14:paraId="2B71975C" w14:textId="77777777" w:rsidR="003C21C7" w:rsidRPr="00341FA8" w:rsidRDefault="003C21C7" w:rsidP="003C21C7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40A502E9" w14:textId="758E981D" w:rsidR="003A7806" w:rsidRDefault="003C21C7" w:rsidP="003C21C7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1C3DFE02" w14:textId="77777777" w:rsidR="003A7806" w:rsidRPr="00341FA8" w:rsidRDefault="003A7806" w:rsidP="003A780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11466261" w14:textId="77777777" w:rsidR="003A7806" w:rsidRDefault="003A7806" w:rsidP="003A780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27237999" w14:textId="7EC71E09" w:rsidR="003A7806" w:rsidRDefault="003A7806" w:rsidP="003C21C7">
      <w:pPr>
        <w:pStyle w:val="ECErponse"/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A92442" w14:paraId="1C992E1E" w14:textId="77777777" w:rsidTr="00265338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34A1C9BB" w14:textId="77777777" w:rsidR="00A92442" w:rsidRDefault="00A92442" w:rsidP="00265338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3DC4E4EC" w14:textId="48D01443" w:rsidR="00A92442" w:rsidRDefault="00A92442" w:rsidP="00265338">
            <w:pPr>
              <w:pStyle w:val="ECEappel"/>
              <w:framePr w:wrap="around"/>
            </w:pPr>
            <w:r>
              <w:t>APPEL n°3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458F1158" w14:textId="77777777" w:rsidR="00A92442" w:rsidRDefault="00A92442" w:rsidP="00265338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A92442" w14:paraId="5CCF6591" w14:textId="77777777" w:rsidTr="00265338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3B8B03E0" w14:textId="77777777" w:rsidR="00A92442" w:rsidRPr="00592F79" w:rsidRDefault="00A92442" w:rsidP="00265338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5F206D15" w14:textId="0F8B30F0" w:rsidR="00A92442" w:rsidRPr="0009288D" w:rsidRDefault="00A92442" w:rsidP="00265338">
            <w:pPr>
              <w:pStyle w:val="ECEappel"/>
              <w:framePr w:wrap="around"/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présenter les </w:t>
            </w:r>
            <w:r>
              <w:t>résultats</w:t>
            </w:r>
          </w:p>
          <w:p w14:paraId="7A05AE1E" w14:textId="77777777" w:rsidR="00A92442" w:rsidRDefault="00A92442" w:rsidP="00265338">
            <w:pPr>
              <w:pStyle w:val="ECEappel"/>
              <w:framePr w:wrap="around"/>
              <w:rPr>
                <w:bCs/>
                <w:szCs w:val="22"/>
              </w:rPr>
            </w:pPr>
            <w:r w:rsidRPr="0009288D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46F5BFE4" w14:textId="77777777" w:rsidR="00A92442" w:rsidRDefault="00A92442" w:rsidP="00265338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04B2BACA" w14:textId="53726FEA" w:rsidR="003C21C7" w:rsidRDefault="003C21C7" w:rsidP="003C21C7">
      <w:pPr>
        <w:pStyle w:val="ECEcorps"/>
      </w:pPr>
    </w:p>
    <w:p w14:paraId="683C4244" w14:textId="77777777" w:rsidR="0066722F" w:rsidRDefault="0066722F" w:rsidP="003C21C7">
      <w:pPr>
        <w:pStyle w:val="ECEcorps"/>
      </w:pPr>
    </w:p>
    <w:p w14:paraId="4CC56794" w14:textId="7202D59C" w:rsidR="008B3091" w:rsidRDefault="003A7806" w:rsidP="008B3091">
      <w:pPr>
        <w:pStyle w:val="ECEpartie"/>
        <w:numPr>
          <w:ilvl w:val="0"/>
          <w:numId w:val="6"/>
        </w:numPr>
        <w:rPr>
          <w:b w:val="0"/>
        </w:rPr>
      </w:pPr>
      <w:bookmarkStart w:id="9" w:name="_Toc34744084"/>
      <w:r>
        <w:t>R</w:t>
      </w:r>
      <w:r w:rsidR="002D6426">
        <w:t xml:space="preserve">elation entre </w:t>
      </w:r>
      <w:r>
        <w:t>l’intensité sonore et la distance</w:t>
      </w:r>
      <w:r w:rsidR="002D6426">
        <w:t xml:space="preserve"> </w:t>
      </w:r>
      <w:r w:rsidR="002D6426" w:rsidRPr="00A92442">
        <w:rPr>
          <w:b w:val="0"/>
        </w:rPr>
        <w:t>(10 minutes conseillées)</w:t>
      </w:r>
      <w:bookmarkEnd w:id="9"/>
    </w:p>
    <w:p w14:paraId="71C9C7F1" w14:textId="77777777" w:rsidR="00EE63DE" w:rsidRPr="00EE63DE" w:rsidRDefault="00EE63DE" w:rsidP="00EE63DE">
      <w:pPr>
        <w:pStyle w:val="ECEcorps"/>
      </w:pPr>
    </w:p>
    <w:p w14:paraId="18C49BF3" w14:textId="19F2E4CD" w:rsidR="008B3091" w:rsidRDefault="008B3091" w:rsidP="008B3091">
      <w:pPr>
        <w:pStyle w:val="ECEcorps"/>
      </w:pPr>
      <w:r>
        <w:t xml:space="preserve">A l’aide des </w:t>
      </w:r>
      <w:r w:rsidR="00B879FD">
        <w:t>éléments d’information fournis</w:t>
      </w:r>
      <w:r>
        <w:t xml:space="preserve"> et </w:t>
      </w:r>
      <w:r w:rsidR="007A6851">
        <w:t>d</w:t>
      </w:r>
      <w:r>
        <w:t>es résultats expérimentaux</w:t>
      </w:r>
      <w:r w:rsidR="00B879FD">
        <w:t xml:space="preserve"> obtenus</w:t>
      </w:r>
      <w:r>
        <w:t xml:space="preserve">, montrer que l’intensité sonore en un point M est inversement proportionnelle </w:t>
      </w:r>
      <w:r w:rsidR="007A6851">
        <w:t>au carré de</w:t>
      </w:r>
      <w:r>
        <w:t xml:space="preserve"> la distance entre ce point et la source sonore.</w:t>
      </w:r>
    </w:p>
    <w:p w14:paraId="6B958FF0" w14:textId="77777777" w:rsidR="002D6426" w:rsidRPr="00341FA8" w:rsidRDefault="002D6426" w:rsidP="002D642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3DF6767D" w14:textId="514E3594" w:rsidR="008B3091" w:rsidRPr="008B3091" w:rsidRDefault="002D6426" w:rsidP="002D642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614885AE" w14:textId="77777777" w:rsidR="002D6426" w:rsidRPr="00341FA8" w:rsidRDefault="002D6426" w:rsidP="002D642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4962310A" w14:textId="0238FCBC" w:rsidR="003C5779" w:rsidRDefault="003C5779" w:rsidP="00E26870">
      <w:pPr>
        <w:pStyle w:val="ECEcorps"/>
        <w:rPr>
          <w:rFonts w:eastAsia="Arial Unicode MS"/>
        </w:rPr>
      </w:pPr>
    </w:p>
    <w:p w14:paraId="5F446D32" w14:textId="77777777" w:rsidR="0066722F" w:rsidRDefault="0066722F" w:rsidP="00E26870">
      <w:pPr>
        <w:pStyle w:val="ECEcorps"/>
        <w:rPr>
          <w:rFonts w:eastAsia="Arial Unicode MS"/>
        </w:rPr>
      </w:pPr>
      <w:bookmarkStart w:id="10" w:name="_GoBack"/>
      <w:bookmarkEnd w:id="10"/>
    </w:p>
    <w:p w14:paraId="57001A8F" w14:textId="26E93D89" w:rsidR="00492B2B" w:rsidRDefault="00DF281F" w:rsidP="00732A0A">
      <w:pPr>
        <w:pStyle w:val="ECEpartie"/>
        <w:numPr>
          <w:ilvl w:val="0"/>
          <w:numId w:val="6"/>
        </w:numPr>
      </w:pPr>
      <w:bookmarkStart w:id="11" w:name="_Toc34744085"/>
      <w:r w:rsidRPr="00732A0A">
        <w:rPr>
          <w:rFonts w:eastAsia="Arial Unicode MS"/>
        </w:rPr>
        <w:t>Exploitation des résultats expérimentaux</w:t>
      </w:r>
      <w:r w:rsidR="00492B2B" w:rsidRPr="00732A0A">
        <w:rPr>
          <w:rFonts w:eastAsia="Arial Unicode MS"/>
        </w:rPr>
        <w:t xml:space="preserve"> </w:t>
      </w:r>
      <w:r w:rsidR="002D6426" w:rsidRPr="00A92442">
        <w:rPr>
          <w:b w:val="0"/>
          <w:bCs/>
        </w:rPr>
        <w:t xml:space="preserve">(10 </w:t>
      </w:r>
      <w:r w:rsidR="00492B2B" w:rsidRPr="00A92442">
        <w:rPr>
          <w:b w:val="0"/>
          <w:bCs/>
        </w:rPr>
        <w:t>minutes conseillées)</w:t>
      </w:r>
      <w:bookmarkEnd w:id="11"/>
    </w:p>
    <w:p w14:paraId="543E9C8C" w14:textId="77777777" w:rsidR="00343E96" w:rsidRPr="00343E96" w:rsidRDefault="00343E96" w:rsidP="00343E96">
      <w:pPr>
        <w:pStyle w:val="ECEcorps"/>
      </w:pPr>
    </w:p>
    <w:p w14:paraId="3A07B631" w14:textId="09C3BA13" w:rsidR="00E26870" w:rsidRDefault="0006295B" w:rsidP="00343E96">
      <w:pPr>
        <w:pStyle w:val="ECEcorps"/>
        <w:spacing w:line="240" w:lineRule="auto"/>
        <w:rPr>
          <w:rFonts w:eastAsia="Arial Unicode MS"/>
        </w:rPr>
      </w:pPr>
      <w:r>
        <w:rPr>
          <w:rFonts w:eastAsia="Arial Unicode MS"/>
        </w:rPr>
        <w:t>Au début</w:t>
      </w:r>
      <w:r w:rsidR="00144BC2" w:rsidRPr="00492B2B">
        <w:rPr>
          <w:rFonts w:eastAsia="Arial Unicode MS"/>
        </w:rPr>
        <w:t xml:space="preserve"> d</w:t>
      </w:r>
      <w:r w:rsidR="00B879FD">
        <w:rPr>
          <w:rFonts w:eastAsia="Arial Unicode MS"/>
        </w:rPr>
        <w:t>’</w:t>
      </w:r>
      <w:r>
        <w:rPr>
          <w:rFonts w:eastAsia="Arial Unicode MS"/>
        </w:rPr>
        <w:t>u</w:t>
      </w:r>
      <w:r w:rsidR="00B879FD">
        <w:rPr>
          <w:rFonts w:eastAsia="Arial Unicode MS"/>
        </w:rPr>
        <w:t>n</w:t>
      </w:r>
      <w:r w:rsidR="00144BC2" w:rsidRPr="00492B2B">
        <w:rPr>
          <w:rFonts w:eastAsia="Arial Unicode MS"/>
        </w:rPr>
        <w:t xml:space="preserve"> concert, </w:t>
      </w:r>
      <w:r w:rsidR="00B64F2E">
        <w:rPr>
          <w:rFonts w:eastAsia="Arial Unicode MS"/>
        </w:rPr>
        <w:t>un spect</w:t>
      </w:r>
      <w:r w:rsidR="00B879FD">
        <w:rPr>
          <w:rFonts w:eastAsia="Arial Unicode MS"/>
        </w:rPr>
        <w:t xml:space="preserve">ateur </w:t>
      </w:r>
      <w:r w:rsidR="00144BC2" w:rsidRPr="00492B2B">
        <w:rPr>
          <w:rFonts w:eastAsia="Arial Unicode MS"/>
        </w:rPr>
        <w:t>se situe à</w:t>
      </w:r>
      <w:r w:rsidR="00B879FD">
        <w:rPr>
          <w:rFonts w:eastAsia="Arial Unicode MS"/>
        </w:rPr>
        <w:t xml:space="preserve"> une distance</w:t>
      </w:r>
      <w:r w:rsidR="00144BC2" w:rsidRPr="00492B2B">
        <w:rPr>
          <w:rFonts w:eastAsia="Arial Unicode MS"/>
        </w:rPr>
        <w:t xml:space="preserve"> </w:t>
      </w:r>
      <w:r w:rsidR="008B3091" w:rsidRPr="00BF2030">
        <w:rPr>
          <w:rFonts w:eastAsia="Arial Unicode MS"/>
          <w:i/>
        </w:rPr>
        <w:t>d</w:t>
      </w:r>
      <w:r w:rsidR="002D6426" w:rsidRPr="00BF2030">
        <w:rPr>
          <w:rFonts w:eastAsia="Arial Unicode MS"/>
          <w:i/>
          <w:vertAlign w:val="subscript"/>
        </w:rPr>
        <w:t>1</w:t>
      </w:r>
      <w:r w:rsidR="008B3091" w:rsidRPr="00BF2030">
        <w:rPr>
          <w:rFonts w:eastAsia="Arial Unicode MS"/>
          <w:i/>
        </w:rPr>
        <w:t xml:space="preserve"> </w:t>
      </w:r>
      <w:r w:rsidR="008B3091">
        <w:rPr>
          <w:rFonts w:eastAsia="Arial Unicode MS"/>
        </w:rPr>
        <w:t xml:space="preserve">= </w:t>
      </w:r>
      <w:r w:rsidR="00144BC2" w:rsidRPr="00492B2B">
        <w:rPr>
          <w:rFonts w:eastAsia="Arial Unicode MS"/>
        </w:rPr>
        <w:t>50 mètres d</w:t>
      </w:r>
      <w:r w:rsidR="00B879FD">
        <w:rPr>
          <w:rFonts w:eastAsia="Arial Unicode MS"/>
        </w:rPr>
        <w:t>’un</w:t>
      </w:r>
      <w:r w:rsidR="00144BC2" w:rsidRPr="00492B2B">
        <w:rPr>
          <w:rFonts w:eastAsia="Arial Unicode MS"/>
        </w:rPr>
        <w:t xml:space="preserve"> </w:t>
      </w:r>
      <w:bookmarkStart w:id="12" w:name="_Hlk26890139"/>
      <w:r w:rsidR="00662B3B" w:rsidRPr="00492B2B">
        <w:rPr>
          <w:rFonts w:eastAsia="Arial Unicode MS"/>
        </w:rPr>
        <w:t>haut-parleur</w:t>
      </w:r>
      <w:bookmarkEnd w:id="12"/>
      <w:r w:rsidR="00144BC2" w:rsidRPr="00492B2B">
        <w:rPr>
          <w:rFonts w:eastAsia="Arial Unicode MS"/>
        </w:rPr>
        <w:t xml:space="preserve">. </w:t>
      </w:r>
      <w:r w:rsidR="003173B4" w:rsidRPr="00492B2B">
        <w:rPr>
          <w:rFonts w:eastAsia="Arial Unicode MS"/>
        </w:rPr>
        <w:t>À</w:t>
      </w:r>
      <w:r w:rsidR="0070069F" w:rsidRPr="00492B2B">
        <w:rPr>
          <w:rFonts w:eastAsia="Arial Unicode MS"/>
        </w:rPr>
        <w:t xml:space="preserve"> cette distance</w:t>
      </w:r>
      <w:r w:rsidR="00B879FD">
        <w:rPr>
          <w:rFonts w:eastAsia="Arial Unicode MS"/>
        </w:rPr>
        <w:t>,</w:t>
      </w:r>
      <w:r w:rsidR="0070069F" w:rsidRPr="00492B2B">
        <w:rPr>
          <w:rFonts w:eastAsia="Arial Unicode MS"/>
        </w:rPr>
        <w:t xml:space="preserve"> le niveau sonore est de </w:t>
      </w:r>
      <w:r w:rsidR="00A121BF">
        <w:rPr>
          <w:rFonts w:eastAsia="Arial Unicode MS"/>
        </w:rPr>
        <w:t>8</w:t>
      </w:r>
      <w:r w:rsidR="0070069F" w:rsidRPr="00492B2B">
        <w:rPr>
          <w:rFonts w:eastAsia="Arial Unicode MS"/>
        </w:rPr>
        <w:t>0</w:t>
      </w:r>
      <w:r w:rsidR="001257B6" w:rsidRPr="00492B2B">
        <w:rPr>
          <w:rFonts w:eastAsia="Arial Unicode MS"/>
        </w:rPr>
        <w:t> </w:t>
      </w:r>
      <w:r w:rsidR="0070069F" w:rsidRPr="00492B2B">
        <w:rPr>
          <w:rFonts w:eastAsia="Arial Unicode MS"/>
        </w:rPr>
        <w:t xml:space="preserve">dB. </w:t>
      </w:r>
      <w:r w:rsidR="009F6569" w:rsidRPr="00492B2B">
        <w:rPr>
          <w:rFonts w:eastAsia="Arial Unicode MS"/>
        </w:rPr>
        <w:t>Pour avoir une meil</w:t>
      </w:r>
      <w:r w:rsidR="00B64F2E">
        <w:rPr>
          <w:rFonts w:eastAsia="Arial Unicode MS"/>
        </w:rPr>
        <w:t>leure visibilité des artistes, le spectateur</w:t>
      </w:r>
      <w:r w:rsidR="00144BC2" w:rsidRPr="00492B2B">
        <w:rPr>
          <w:rFonts w:eastAsia="Arial Unicode MS"/>
        </w:rPr>
        <w:t xml:space="preserve"> </w:t>
      </w:r>
      <w:r w:rsidR="0070069F" w:rsidRPr="00492B2B">
        <w:rPr>
          <w:rFonts w:eastAsia="Arial Unicode MS"/>
        </w:rPr>
        <w:t>se rapproche</w:t>
      </w:r>
      <w:r w:rsidR="009F6569" w:rsidRPr="00492B2B">
        <w:rPr>
          <w:rFonts w:eastAsia="Arial Unicode MS"/>
        </w:rPr>
        <w:t xml:space="preserve"> de la scène</w:t>
      </w:r>
      <w:r w:rsidR="0070069F" w:rsidRPr="00492B2B">
        <w:rPr>
          <w:rFonts w:eastAsia="Arial Unicode MS"/>
        </w:rPr>
        <w:t xml:space="preserve"> en se plaçant à</w:t>
      </w:r>
      <w:r w:rsidR="008B3091">
        <w:rPr>
          <w:rFonts w:eastAsia="Arial Unicode MS"/>
        </w:rPr>
        <w:t xml:space="preserve"> </w:t>
      </w:r>
      <w:r w:rsidR="008B3091" w:rsidRPr="00BF2030">
        <w:rPr>
          <w:rFonts w:eastAsia="Arial Unicode MS"/>
          <w:i/>
        </w:rPr>
        <w:t>d</w:t>
      </w:r>
      <w:r w:rsidR="002D6426" w:rsidRPr="00BF2030">
        <w:rPr>
          <w:rFonts w:eastAsia="Arial Unicode MS"/>
          <w:i/>
          <w:vertAlign w:val="subscript"/>
        </w:rPr>
        <w:t>2</w:t>
      </w:r>
      <w:r w:rsidR="008B3091" w:rsidRPr="00BF2030">
        <w:rPr>
          <w:rFonts w:eastAsia="Arial Unicode MS"/>
          <w:i/>
          <w:vertAlign w:val="subscript"/>
        </w:rPr>
        <w:t xml:space="preserve"> </w:t>
      </w:r>
      <w:r w:rsidR="008B3091">
        <w:rPr>
          <w:rFonts w:eastAsia="Arial Unicode MS"/>
        </w:rPr>
        <w:t>=</w:t>
      </w:r>
      <w:r w:rsidR="0070069F" w:rsidRPr="00492B2B">
        <w:rPr>
          <w:rFonts w:eastAsia="Arial Unicode MS"/>
        </w:rPr>
        <w:t xml:space="preserve"> 2 mètres d</w:t>
      </w:r>
      <w:r w:rsidR="00662B3B" w:rsidRPr="00492B2B">
        <w:rPr>
          <w:rFonts w:eastAsia="Arial Unicode MS"/>
        </w:rPr>
        <w:t>u</w:t>
      </w:r>
      <w:r w:rsidR="0070069F" w:rsidRPr="00492B2B">
        <w:rPr>
          <w:rFonts w:eastAsia="Arial Unicode MS"/>
        </w:rPr>
        <w:t xml:space="preserve"> </w:t>
      </w:r>
      <w:r w:rsidR="00662B3B" w:rsidRPr="00492B2B">
        <w:rPr>
          <w:rFonts w:eastAsia="Arial Unicode MS"/>
        </w:rPr>
        <w:t>haut-parleur</w:t>
      </w:r>
      <w:r w:rsidR="0070069F" w:rsidRPr="00492B2B">
        <w:rPr>
          <w:rFonts w:eastAsia="Arial Unicode MS"/>
        </w:rPr>
        <w:t>.</w:t>
      </w:r>
    </w:p>
    <w:p w14:paraId="6C19F179" w14:textId="77777777" w:rsidR="00343E96" w:rsidRPr="00492B2B" w:rsidRDefault="00343E96" w:rsidP="00343E96">
      <w:pPr>
        <w:pStyle w:val="ECEcorps"/>
        <w:spacing w:line="240" w:lineRule="auto"/>
        <w:rPr>
          <w:rFonts w:eastAsia="Arial Unicode MS"/>
        </w:rPr>
      </w:pPr>
    </w:p>
    <w:p w14:paraId="59F8EDA8" w14:textId="7EAB7EB7" w:rsidR="007D4C38" w:rsidRDefault="002D6426" w:rsidP="007D4C38">
      <w:pPr>
        <w:pStyle w:val="ECEcorps"/>
        <w:rPr>
          <w:rFonts w:eastAsia="Arial Unicode MS"/>
        </w:rPr>
      </w:pPr>
      <w:r>
        <w:rPr>
          <w:rFonts w:eastAsia="Arial Unicode MS"/>
        </w:rPr>
        <w:t xml:space="preserve">3.1 </w:t>
      </w:r>
      <w:r w:rsidR="002A3221">
        <w:rPr>
          <w:rFonts w:eastAsia="Arial Unicode MS"/>
        </w:rPr>
        <w:t>À</w:t>
      </w:r>
      <w:r w:rsidR="008B3091">
        <w:rPr>
          <w:rFonts w:eastAsia="Arial Unicode MS"/>
        </w:rPr>
        <w:t xml:space="preserve"> l’aide </w:t>
      </w:r>
      <w:r w:rsidR="00B64F2E">
        <w:rPr>
          <w:rFonts w:eastAsia="Arial Unicode MS"/>
        </w:rPr>
        <w:t>des informations fournies et</w:t>
      </w:r>
      <w:r w:rsidR="008B3091">
        <w:rPr>
          <w:rFonts w:eastAsia="Arial Unicode MS"/>
        </w:rPr>
        <w:t xml:space="preserve"> des résultats expérimentaux</w:t>
      </w:r>
      <w:r w:rsidR="00B64F2E">
        <w:rPr>
          <w:rFonts w:eastAsia="Arial Unicode MS"/>
        </w:rPr>
        <w:t xml:space="preserve"> obtenus</w:t>
      </w:r>
      <w:r w:rsidR="009F6569" w:rsidRPr="008B3091">
        <w:rPr>
          <w:rFonts w:eastAsia="Arial Unicode MS"/>
        </w:rPr>
        <w:t xml:space="preserve">, </w:t>
      </w:r>
      <w:r w:rsidR="008B3091" w:rsidRPr="008B3091">
        <w:rPr>
          <w:rFonts w:eastAsia="Arial Unicode MS"/>
        </w:rPr>
        <w:t>montrer que le niveau sonore en M</w:t>
      </w:r>
      <w:r w:rsidR="008B3091" w:rsidRPr="008B3091">
        <w:rPr>
          <w:rFonts w:eastAsia="Arial Unicode MS"/>
          <w:vertAlign w:val="subscript"/>
        </w:rPr>
        <w:t>2</w:t>
      </w:r>
      <w:r w:rsidR="008B3091" w:rsidRPr="008B3091">
        <w:rPr>
          <w:rFonts w:eastAsia="Arial Unicode MS"/>
        </w:rPr>
        <w:t xml:space="preserve"> </w:t>
      </w:r>
      <w:r w:rsidR="00B64F2E">
        <w:rPr>
          <w:rFonts w:eastAsia="Arial Unicode MS"/>
        </w:rPr>
        <w:t xml:space="preserve">obéit à la relation :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nor/>
              </m:rPr>
              <w:rPr>
                <w:i/>
              </w:rPr>
              <m:t>L</m:t>
            </m:r>
          </m:e>
          <m:sub>
            <m:r>
              <m:rPr>
                <m:nor/>
              </m:rPr>
              <w:rPr>
                <w:i/>
              </w:rPr>
              <m:t>2</m:t>
            </m:r>
          </m:sub>
        </m:sSub>
        <m:r>
          <m:rPr>
            <m:nor/>
          </m:rPr>
          <w:rPr>
            <w:rFonts w:ascii="Cambria Math"/>
            <w:i/>
          </w:rPr>
          <m:t xml:space="preserve"> </m:t>
        </m:r>
        <m:r>
          <m:rPr>
            <m:nor/>
          </m:rPr>
          <w:rPr>
            <w:i/>
          </w:rPr>
          <m:t>=</m:t>
        </m:r>
        <m:r>
          <m:rPr>
            <m:nor/>
          </m:rPr>
          <w:rPr>
            <w:rFonts w:ascii="Cambria Math"/>
            <w:i/>
          </w:rPr>
          <m:t xml:space="preserve"> </m:t>
        </m:r>
        <m:r>
          <m:rPr>
            <m:nor/>
          </m:rPr>
          <w:rPr>
            <w:iCs/>
          </w:rPr>
          <m:t>20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nor/>
              </m:rPr>
              <w:rPr>
                <w:i/>
              </w:rPr>
              <m:t>log</m:t>
            </m:r>
          </m:fName>
          <m:e>
            <m:d>
              <m:dPr>
                <m:ctrlPr>
                  <w:rPr>
                    <w:rFonts w:ascii="Cambria Math" w:hAnsi="Cambria Math"/>
                    <w:bCs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bCs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i/>
                          </w:rPr>
                          <m:t>d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i/>
                          </w:rPr>
                          <m:t>2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bCs/>
                            <w:i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i/>
                          </w:rPr>
                          <m:t>d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i/>
                          </w:rPr>
                          <m:t>1</m:t>
                        </m:r>
                      </m:sub>
                    </m:sSub>
                  </m:den>
                </m:f>
              </m:e>
            </m:d>
          </m:e>
        </m:func>
        <m:r>
          <m:rPr>
            <m:nor/>
          </m:rPr>
          <w:rPr>
            <w:i/>
          </w:rPr>
          <m:t xml:space="preserve">+ </m:t>
        </m:r>
        <m:sSub>
          <m:sSubPr>
            <m:ctrlPr>
              <w:rPr>
                <w:rFonts w:ascii="Cambria Math" w:hAnsi="Cambria Math"/>
                <w:bCs/>
                <w:i/>
              </w:rPr>
            </m:ctrlPr>
          </m:sSubPr>
          <m:e>
            <m:r>
              <m:rPr>
                <m:nor/>
              </m:rPr>
              <w:rPr>
                <w:i/>
              </w:rPr>
              <m:t>L</m:t>
            </m:r>
          </m:e>
          <m:sub>
            <m:r>
              <m:rPr>
                <m:nor/>
              </m:rPr>
              <w:rPr>
                <w:i/>
              </w:rPr>
              <m:t>1</m:t>
            </m:r>
          </m:sub>
        </m:sSub>
      </m:oMath>
      <w:r w:rsidR="008B3091">
        <w:rPr>
          <w:rFonts w:eastAsia="Arial Unicode MS"/>
          <w:bCs/>
          <w:sz w:val="22"/>
          <w:szCs w:val="22"/>
        </w:rPr>
        <w:t xml:space="preserve">. </w:t>
      </w:r>
      <w:r w:rsidR="008B3091">
        <w:rPr>
          <w:rFonts w:eastAsia="Arial Unicode MS"/>
        </w:rPr>
        <w:t>C</w:t>
      </w:r>
      <w:r w:rsidR="0070069F">
        <w:rPr>
          <w:rFonts w:eastAsia="Arial Unicode MS"/>
        </w:rPr>
        <w:t>alculer</w:t>
      </w:r>
      <w:r>
        <w:rPr>
          <w:rFonts w:eastAsia="Arial Unicode MS"/>
        </w:rPr>
        <w:t xml:space="preserve"> sa valeur.</w:t>
      </w:r>
    </w:p>
    <w:p w14:paraId="7C91B3B8" w14:textId="3DC2226B" w:rsidR="0070069F" w:rsidRPr="00341FA8" w:rsidRDefault="0070069F" w:rsidP="007D4C38">
      <w:pPr>
        <w:pStyle w:val="ECEcorps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7CA8A2CF" w14:textId="77777777" w:rsidR="0070069F" w:rsidRPr="00341FA8" w:rsidRDefault="0070069F" w:rsidP="0070069F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6C7AE0E6" w14:textId="77777777" w:rsidR="0070069F" w:rsidRPr="00341FA8" w:rsidRDefault="0070069F" w:rsidP="0070069F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4112C194" w14:textId="05A9E3F8" w:rsidR="0070069F" w:rsidRDefault="0070069F" w:rsidP="0070069F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01F5D5B7" w14:textId="77777777" w:rsidR="002A3221" w:rsidRPr="00341FA8" w:rsidRDefault="002A3221" w:rsidP="002A3221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07992582" w14:textId="77777777" w:rsidR="009F6569" w:rsidRDefault="009F6569" w:rsidP="009F6569">
      <w:pPr>
        <w:pStyle w:val="ECEcorps"/>
        <w:rPr>
          <w:rFonts w:eastAsia="Arial Unicode MS"/>
        </w:rPr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2D6426" w14:paraId="5D6E853F" w14:textId="77777777" w:rsidTr="00265338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15EE0FD7" w14:textId="77777777" w:rsidR="002D6426" w:rsidRDefault="002D6426" w:rsidP="00265338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68E25776" w14:textId="5CCDB9D9" w:rsidR="002D6426" w:rsidRDefault="007D4C38" w:rsidP="007D4C38">
            <w:pPr>
              <w:pStyle w:val="ECEappel"/>
              <w:framePr w:wrap="around"/>
            </w:pPr>
            <w:r>
              <w:t>APPEL FACULTATIF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4E423816" w14:textId="77777777" w:rsidR="002D6426" w:rsidRDefault="002D6426" w:rsidP="00265338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2D6426" w14:paraId="1C639EE2" w14:textId="77777777" w:rsidTr="00265338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73FAB93F" w14:textId="77777777" w:rsidR="002D6426" w:rsidRPr="00592F79" w:rsidRDefault="002D6426" w:rsidP="00265338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74A18D49" w14:textId="77777777" w:rsidR="002D6426" w:rsidRPr="0009288D" w:rsidRDefault="002D6426" w:rsidP="00265338">
            <w:pPr>
              <w:pStyle w:val="ECEappel"/>
              <w:framePr w:wrap="around"/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présenter les résultats</w:t>
            </w:r>
          </w:p>
          <w:p w14:paraId="74B61CD5" w14:textId="77777777" w:rsidR="002D6426" w:rsidRDefault="002D6426" w:rsidP="00265338">
            <w:pPr>
              <w:pStyle w:val="ECEappel"/>
              <w:framePr w:wrap="around"/>
              <w:rPr>
                <w:bCs/>
                <w:szCs w:val="22"/>
              </w:rPr>
            </w:pPr>
            <w:r w:rsidRPr="0009288D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097D0634" w14:textId="77777777" w:rsidR="002D6426" w:rsidRDefault="002D6426" w:rsidP="00265338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138FFD1D" w14:textId="1C3C6CBE" w:rsidR="002D6426" w:rsidRDefault="002D6426" w:rsidP="009F6569">
      <w:pPr>
        <w:pStyle w:val="ECEcorps"/>
        <w:rPr>
          <w:rFonts w:eastAsia="Arial Unicode MS"/>
        </w:rPr>
      </w:pPr>
    </w:p>
    <w:p w14:paraId="5524796F" w14:textId="77777777" w:rsidR="0066722F" w:rsidRDefault="0066722F" w:rsidP="009F6569">
      <w:pPr>
        <w:pStyle w:val="ECEcorps"/>
        <w:rPr>
          <w:rFonts w:eastAsia="Arial Unicode MS"/>
        </w:rPr>
      </w:pPr>
    </w:p>
    <w:p w14:paraId="19409E6E" w14:textId="475BA073" w:rsidR="009F6569" w:rsidRDefault="009F6569" w:rsidP="002D6426">
      <w:pPr>
        <w:pStyle w:val="ECEcorps"/>
        <w:numPr>
          <w:ilvl w:val="1"/>
          <w:numId w:val="13"/>
        </w:numPr>
        <w:rPr>
          <w:rFonts w:eastAsia="Arial Unicode MS"/>
        </w:rPr>
      </w:pPr>
      <w:bookmarkStart w:id="13" w:name="_Hlk26889979"/>
      <w:r>
        <w:rPr>
          <w:rFonts w:eastAsia="Arial Unicode MS"/>
        </w:rPr>
        <w:t xml:space="preserve">Commenter </w:t>
      </w:r>
      <w:r w:rsidR="007D4C38">
        <w:rPr>
          <w:rFonts w:eastAsia="Arial Unicode MS"/>
        </w:rPr>
        <w:t>le résultat</w:t>
      </w:r>
      <w:r>
        <w:rPr>
          <w:rFonts w:eastAsia="Arial Unicode MS"/>
        </w:rPr>
        <w:t>.</w:t>
      </w:r>
    </w:p>
    <w:bookmarkEnd w:id="13"/>
    <w:p w14:paraId="5F0AB042" w14:textId="77777777" w:rsidR="0070069F" w:rsidRPr="00341FA8" w:rsidRDefault="0070069F" w:rsidP="0070069F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3818CD10" w14:textId="77777777" w:rsidR="0070069F" w:rsidRDefault="0070069F" w:rsidP="0070069F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2A7FA6AC" w14:textId="77777777" w:rsidR="009F6569" w:rsidRPr="00341FA8" w:rsidRDefault="009F6569" w:rsidP="009F6569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7E29CF60" w14:textId="3B0B5A9E" w:rsidR="00BF07A8" w:rsidRDefault="00BF07A8" w:rsidP="00E26870">
      <w:pPr>
        <w:pStyle w:val="ECEcorps"/>
        <w:rPr>
          <w:rFonts w:eastAsia="Arial Unicode MS"/>
        </w:rPr>
      </w:pPr>
    </w:p>
    <w:p w14:paraId="3DA0392A" w14:textId="77777777" w:rsidR="0066722F" w:rsidRDefault="0066722F" w:rsidP="00E26870">
      <w:pPr>
        <w:pStyle w:val="ECEcorps"/>
        <w:rPr>
          <w:rFonts w:eastAsia="Arial Unicode MS"/>
        </w:rPr>
      </w:pPr>
    </w:p>
    <w:p w14:paraId="25058D3D" w14:textId="4B5FFFBA" w:rsidR="0070069F" w:rsidRDefault="002D6426" w:rsidP="00E26870">
      <w:pPr>
        <w:pStyle w:val="ECEcorps"/>
        <w:rPr>
          <w:rFonts w:eastAsia="Arial Unicode MS"/>
        </w:rPr>
      </w:pPr>
      <w:r>
        <w:rPr>
          <w:rFonts w:eastAsia="Arial Unicode MS"/>
        </w:rPr>
        <w:t xml:space="preserve">3.3 </w:t>
      </w:r>
      <w:r w:rsidR="009F6569">
        <w:rPr>
          <w:rFonts w:eastAsia="Arial Unicode MS"/>
        </w:rPr>
        <w:t xml:space="preserve">Pour se protéger, </w:t>
      </w:r>
      <w:r w:rsidR="00B64F2E">
        <w:rPr>
          <w:rFonts w:eastAsia="Arial Unicode MS"/>
        </w:rPr>
        <w:t>le spectateur ne dispose que de</w:t>
      </w:r>
      <w:r w:rsidR="00A23784">
        <w:rPr>
          <w:rFonts w:eastAsia="Arial Unicode MS"/>
        </w:rPr>
        <w:t xml:space="preserve"> bouchons d’oreilles permettant</w:t>
      </w:r>
      <w:r w:rsidR="002C690D">
        <w:rPr>
          <w:rFonts w:eastAsia="Arial Unicode MS"/>
        </w:rPr>
        <w:t xml:space="preserve"> une atténuation </w:t>
      </w:r>
      <w:r w:rsidR="00A23784">
        <w:rPr>
          <w:rFonts w:eastAsia="Arial Unicode MS"/>
        </w:rPr>
        <w:t>aux</w:t>
      </w:r>
      <w:r w:rsidR="002C690D">
        <w:rPr>
          <w:rFonts w:eastAsia="Arial Unicode MS"/>
        </w:rPr>
        <w:t xml:space="preserve"> sons de</w:t>
      </w:r>
      <w:r w:rsidR="00343E96">
        <w:rPr>
          <w:rFonts w:eastAsia="Arial Unicode MS"/>
        </w:rPr>
        <w:t xml:space="preserve"> </w:t>
      </w:r>
      <w:r w:rsidR="002A3221">
        <w:rPr>
          <w:rFonts w:eastAsia="Arial Unicode MS"/>
        </w:rPr>
        <w:t>-</w:t>
      </w:r>
      <w:r w:rsidR="00A121BF">
        <w:rPr>
          <w:rFonts w:eastAsia="Arial Unicode MS"/>
        </w:rPr>
        <w:t>2</w:t>
      </w:r>
      <w:r w:rsidR="002C690D" w:rsidRPr="001E4F18">
        <w:rPr>
          <w:rFonts w:eastAsia="Arial Unicode MS"/>
        </w:rPr>
        <w:t>5 dB</w:t>
      </w:r>
      <w:r w:rsidR="009F6569">
        <w:rPr>
          <w:rFonts w:eastAsia="Arial Unicode MS"/>
        </w:rPr>
        <w:t>. La protection</w:t>
      </w:r>
      <w:r w:rsidR="0070069F">
        <w:rPr>
          <w:rFonts w:eastAsia="Arial Unicode MS"/>
        </w:rPr>
        <w:t xml:space="preserve"> est-elle suffisante ?</w:t>
      </w:r>
      <w:r w:rsidR="00BF07A8">
        <w:rPr>
          <w:rFonts w:eastAsia="Arial Unicode MS"/>
        </w:rPr>
        <w:t xml:space="preserve"> </w:t>
      </w:r>
      <w:r w:rsidR="00A23784">
        <w:rPr>
          <w:rFonts w:eastAsia="Arial Unicode MS"/>
        </w:rPr>
        <w:t>Sinon q</w:t>
      </w:r>
      <w:r w:rsidR="00BF07A8">
        <w:rPr>
          <w:rFonts w:eastAsia="Arial Unicode MS"/>
        </w:rPr>
        <w:t xml:space="preserve">ue </w:t>
      </w:r>
      <w:r w:rsidR="00B64F2E">
        <w:rPr>
          <w:rFonts w:eastAsia="Arial Unicode MS"/>
        </w:rPr>
        <w:t>pourrait-on lui conseiller</w:t>
      </w:r>
      <w:r w:rsidR="00BF07A8">
        <w:rPr>
          <w:rFonts w:eastAsia="Arial Unicode MS"/>
        </w:rPr>
        <w:t> ?</w:t>
      </w:r>
    </w:p>
    <w:p w14:paraId="61081E45" w14:textId="77777777" w:rsidR="0070069F" w:rsidRPr="00341FA8" w:rsidRDefault="0070069F" w:rsidP="0070069F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0F7E375A" w14:textId="77777777" w:rsidR="0070069F" w:rsidRPr="00341FA8" w:rsidRDefault="0070069F" w:rsidP="0070069F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781E3BF4" w14:textId="007066F7" w:rsidR="0070069F" w:rsidRDefault="0070069F" w:rsidP="0070069F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78E03CD3" w14:textId="77777777" w:rsidR="002A3221" w:rsidRPr="00341FA8" w:rsidRDefault="002A3221" w:rsidP="002A3221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5088B872" w14:textId="34778E18" w:rsidR="002A3221" w:rsidRDefault="002A3221" w:rsidP="002A3221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6992ECD5" w14:textId="77777777" w:rsidR="00EE63DE" w:rsidRPr="00341FA8" w:rsidRDefault="00EE63DE" w:rsidP="002A3221">
      <w:pPr>
        <w:pStyle w:val="ECErponse"/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8D72EE" w:rsidRPr="00887D9D" w14:paraId="311CAD2B" w14:textId="77777777" w:rsidTr="00256D38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0CD0ABE0" w14:textId="77777777" w:rsidR="008D72EE" w:rsidRPr="00887D9D" w:rsidRDefault="008D72EE" w:rsidP="00256D38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3C5E693F" w14:textId="77777777" w:rsidR="008D72EE" w:rsidRPr="00887D9D" w:rsidRDefault="008D72EE" w:rsidP="00256D38">
            <w:pPr>
              <w:pStyle w:val="ECEappel"/>
              <w:framePr w:wrap="around"/>
            </w:pPr>
            <w:r w:rsidRPr="00887D9D">
              <w:t>APPEL FACULTATIF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0CF86A8F" w14:textId="77777777" w:rsidR="008D72EE" w:rsidRPr="00887D9D" w:rsidRDefault="008D72EE" w:rsidP="00256D38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8D72EE" w:rsidRPr="00887D9D" w14:paraId="7843F3A7" w14:textId="77777777" w:rsidTr="00256D38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342C0D75" w14:textId="77777777" w:rsidR="008D72EE" w:rsidRPr="00887D9D" w:rsidRDefault="008D72EE" w:rsidP="00256D38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887D9D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190D1C3F" w14:textId="77777777" w:rsidR="008D72EE" w:rsidRPr="00887D9D" w:rsidRDefault="008D72EE" w:rsidP="00256D38">
            <w:pPr>
              <w:pStyle w:val="ECEappel"/>
              <w:framePr w:wrap="around"/>
            </w:pPr>
            <w:r w:rsidRPr="00887D9D">
              <w:t>Appeler le professeur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27014F17" w14:textId="77777777" w:rsidR="008D72EE" w:rsidRPr="00887D9D" w:rsidRDefault="008D72EE" w:rsidP="00256D38">
            <w:pPr>
              <w:jc w:val="center"/>
              <w:rPr>
                <w:bCs/>
                <w:color w:val="auto"/>
                <w:szCs w:val="22"/>
              </w:rPr>
            </w:pPr>
            <w:r w:rsidRPr="00887D9D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16342132" w14:textId="7B62EC16" w:rsidR="008D72EE" w:rsidRDefault="008D72EE" w:rsidP="00E26870">
      <w:pPr>
        <w:pStyle w:val="ECEcorps"/>
        <w:rPr>
          <w:b/>
        </w:rPr>
      </w:pPr>
    </w:p>
    <w:p w14:paraId="14B0A95D" w14:textId="77777777" w:rsidR="00397307" w:rsidRDefault="00397307" w:rsidP="00E26870">
      <w:pPr>
        <w:pStyle w:val="ECEcorps"/>
        <w:rPr>
          <w:b/>
        </w:rPr>
      </w:pPr>
    </w:p>
    <w:p w14:paraId="31B64761" w14:textId="77777777" w:rsidR="00397307" w:rsidRDefault="00397307" w:rsidP="00E26870">
      <w:pPr>
        <w:pStyle w:val="ECEcorps"/>
        <w:rPr>
          <w:b/>
        </w:rPr>
      </w:pPr>
    </w:p>
    <w:p w14:paraId="7AD49613" w14:textId="54ED6130" w:rsidR="00E26870" w:rsidRDefault="00E26870" w:rsidP="00E26870">
      <w:pPr>
        <w:pStyle w:val="ECEcorps"/>
        <w:rPr>
          <w:b/>
        </w:rPr>
      </w:pPr>
      <w:r w:rsidRPr="00341FA8">
        <w:rPr>
          <w:b/>
        </w:rPr>
        <w:t>Défaire le montage et ranger la paillasse avant de quitter la salle.</w:t>
      </w:r>
    </w:p>
    <w:bookmarkEnd w:id="2"/>
    <w:bookmarkEnd w:id="3"/>
    <w:bookmarkEnd w:id="4"/>
    <w:p w14:paraId="488E609F" w14:textId="77777777" w:rsidR="0053639F" w:rsidRDefault="0053639F">
      <w:pPr>
        <w:spacing w:line="240" w:lineRule="auto"/>
        <w:jc w:val="left"/>
      </w:pPr>
    </w:p>
    <w:sectPr w:rsidR="0053639F" w:rsidSect="00680CBA">
      <w:headerReference w:type="default" r:id="rId11"/>
      <w:footerReference w:type="default" r:id="rId12"/>
      <w:pgSz w:w="11906" w:h="16838" w:code="9"/>
      <w:pgMar w:top="851" w:right="851" w:bottom="851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A4EA6E" w14:textId="77777777" w:rsidR="005C674C" w:rsidRDefault="005C674C" w:rsidP="0008058B">
      <w:r>
        <w:separator/>
      </w:r>
    </w:p>
  </w:endnote>
  <w:endnote w:type="continuationSeparator" w:id="0">
    <w:p w14:paraId="7B8638E9" w14:textId="77777777" w:rsidR="005C674C" w:rsidRDefault="005C674C" w:rsidP="00080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3" w:usb1="08070000" w:usb2="00000010" w:usb3="00000000" w:csb0="0002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F4D91A" w14:textId="241A46FF" w:rsidR="000A017E" w:rsidRPr="00827238" w:rsidRDefault="000A017E" w:rsidP="00511500">
    <w:pPr>
      <w:pStyle w:val="ECEcorps"/>
      <w:jc w:val="right"/>
    </w:pPr>
    <w:r w:rsidRPr="00827238">
      <w:t xml:space="preserve">Page </w:t>
    </w:r>
    <w:r w:rsidRPr="00827238">
      <w:fldChar w:fldCharType="begin"/>
    </w:r>
    <w:r w:rsidRPr="00827238">
      <w:instrText xml:space="preserve"> PAGE </w:instrText>
    </w:r>
    <w:r w:rsidRPr="00827238">
      <w:fldChar w:fldCharType="separate"/>
    </w:r>
    <w:r w:rsidR="0066722F">
      <w:rPr>
        <w:noProof/>
      </w:rPr>
      <w:t>5</w:t>
    </w:r>
    <w:r w:rsidRPr="00827238">
      <w:rPr>
        <w:noProof/>
      </w:rPr>
      <w:fldChar w:fldCharType="end"/>
    </w:r>
    <w:r w:rsidRPr="00827238">
      <w:t xml:space="preserve"> sur </w:t>
    </w:r>
    <w:r>
      <w:rPr>
        <w:noProof/>
      </w:rPr>
      <w:fldChar w:fldCharType="begin"/>
    </w:r>
    <w:r>
      <w:rPr>
        <w:noProof/>
      </w:rPr>
      <w:instrText xml:space="preserve"> NUMPAGES  </w:instrText>
    </w:r>
    <w:r>
      <w:rPr>
        <w:noProof/>
      </w:rPr>
      <w:fldChar w:fldCharType="separate"/>
    </w:r>
    <w:r w:rsidR="0066722F">
      <w:rPr>
        <w:noProof/>
      </w:rPr>
      <w:t>5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6FE3DD" w14:textId="77777777" w:rsidR="005C674C" w:rsidRDefault="005C674C" w:rsidP="0008058B">
      <w:r>
        <w:separator/>
      </w:r>
    </w:p>
  </w:footnote>
  <w:footnote w:type="continuationSeparator" w:id="0">
    <w:p w14:paraId="5E6CC2A9" w14:textId="77777777" w:rsidR="005C674C" w:rsidRDefault="005C674C" w:rsidP="000805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583DD0" w14:textId="6464E5EB" w:rsidR="000A017E" w:rsidRDefault="00E755C3" w:rsidP="00511500">
    <w:pPr>
      <w:pStyle w:val="ECEcorps"/>
      <w:tabs>
        <w:tab w:val="center" w:pos="851"/>
        <w:tab w:val="center" w:pos="5103"/>
        <w:tab w:val="center" w:pos="9498"/>
      </w:tabs>
    </w:pPr>
    <w:r>
      <w:tab/>
    </w:r>
    <w:r w:rsidR="000A017E">
      <w:t> </w:t>
    </w:r>
    <w:r w:rsidR="000A017E">
      <w:tab/>
    </w:r>
    <w:r w:rsidR="00BC1DE9">
      <w:rPr>
        <w:b/>
        <w:sz w:val="24"/>
        <w:szCs w:val="24"/>
      </w:rPr>
      <w:t>ATT</w:t>
    </w:r>
    <w:r>
      <w:rPr>
        <w:b/>
        <w:sz w:val="24"/>
        <w:szCs w:val="24"/>
      </w:rPr>
      <w:t>É</w:t>
    </w:r>
    <w:r w:rsidR="00BC1DE9">
      <w:rPr>
        <w:b/>
        <w:sz w:val="24"/>
        <w:szCs w:val="24"/>
      </w:rPr>
      <w:t>NUATION D’UNE ONDE SONORE</w:t>
    </w:r>
    <w:r w:rsidR="000A017E">
      <w:tab/>
      <w:t>Session</w:t>
    </w:r>
  </w:p>
  <w:p w14:paraId="2C4815D4" w14:textId="2E101167" w:rsidR="000A017E" w:rsidRDefault="000A017E" w:rsidP="00511500">
    <w:pPr>
      <w:pStyle w:val="ECEcorps"/>
      <w:tabs>
        <w:tab w:val="center" w:pos="851"/>
        <w:tab w:val="center" w:pos="5103"/>
        <w:tab w:val="center" w:pos="9498"/>
      </w:tabs>
    </w:pPr>
    <w:r>
      <w:tab/>
    </w:r>
    <w:r>
      <w:tab/>
    </w:r>
    <w:r>
      <w:tab/>
      <w:t>2021</w:t>
    </w:r>
  </w:p>
  <w:p w14:paraId="647A2182" w14:textId="77777777" w:rsidR="000A017E" w:rsidRDefault="000A017E" w:rsidP="00511500">
    <w:pPr>
      <w:pStyle w:val="ECEcorps"/>
      <w:tabs>
        <w:tab w:val="center" w:pos="851"/>
        <w:tab w:val="center" w:pos="5103"/>
        <w:tab w:val="center" w:pos="949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28"/>
    <w:lvl w:ilvl="0">
      <w:start w:val="1"/>
      <w:numFmt w:val="bullet"/>
      <w:lvlText w:val=""/>
      <w:lvlJc w:val="left"/>
      <w:pPr>
        <w:tabs>
          <w:tab w:val="num" w:pos="1065"/>
        </w:tabs>
        <w:ind w:left="1062" w:hanging="357"/>
      </w:pPr>
      <w:rPr>
        <w:rFonts w:ascii="Wingdings" w:hAnsi="Wingdings"/>
      </w:rPr>
    </w:lvl>
  </w:abstractNum>
  <w:abstractNum w:abstractNumId="1" w15:restartNumberingAfterBreak="0">
    <w:nsid w:val="26A07FA4"/>
    <w:multiLevelType w:val="hybridMultilevel"/>
    <w:tmpl w:val="3E76C8EC"/>
    <w:lvl w:ilvl="0" w:tplc="0AACB4E4"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C905CE"/>
    <w:multiLevelType w:val="multilevel"/>
    <w:tmpl w:val="8B4412C8"/>
    <w:lvl w:ilvl="0">
      <w:start w:val="1"/>
      <w:numFmt w:val="decimal"/>
      <w:pStyle w:val="ECEpartie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FD45F8D"/>
    <w:multiLevelType w:val="hybridMultilevel"/>
    <w:tmpl w:val="E2929824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EA5FF1"/>
    <w:multiLevelType w:val="hybridMultilevel"/>
    <w:tmpl w:val="876A5F1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F20725"/>
    <w:multiLevelType w:val="multilevel"/>
    <w:tmpl w:val="49DA8CF8"/>
    <w:lvl w:ilvl="0">
      <w:start w:val="1"/>
      <w:numFmt w:val="upperRoman"/>
      <w:pStyle w:val="Titre1"/>
      <w:suff w:val="space"/>
      <w:lvlText w:val="%1."/>
      <w:lvlJc w:val="center"/>
      <w:pPr>
        <w:ind w:left="0" w:firstLine="0"/>
      </w:pPr>
      <w:rPr>
        <w:rFonts w:hint="default"/>
      </w:rPr>
    </w:lvl>
    <w:lvl w:ilvl="1">
      <w:start w:val="1"/>
      <w:numFmt w:val="decimal"/>
      <w:pStyle w:val="Titre2"/>
      <w:suff w:val="space"/>
      <w:lvlText w:val="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Titre3"/>
      <w:suff w:val="space"/>
      <w:lvlText w:val="%2.%3."/>
      <w:lvlJc w:val="left"/>
      <w:pPr>
        <w:ind w:left="1418" w:hanging="850"/>
      </w:pPr>
      <w:rPr>
        <w:rFonts w:hint="default"/>
      </w:rPr>
    </w:lvl>
    <w:lvl w:ilvl="3">
      <w:start w:val="1"/>
      <w:numFmt w:val="decimal"/>
      <w:pStyle w:val="Titre4"/>
      <w:suff w:val="space"/>
      <w:lvlText w:val="%2.%3.%4."/>
      <w:lvlJc w:val="left"/>
      <w:pPr>
        <w:ind w:left="2211" w:hanging="113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54ED4C3F"/>
    <w:multiLevelType w:val="multilevel"/>
    <w:tmpl w:val="BDC8202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68A13396"/>
    <w:multiLevelType w:val="hybridMultilevel"/>
    <w:tmpl w:val="A07C44E4"/>
    <w:lvl w:ilvl="0" w:tplc="66960CAC">
      <w:start w:val="1"/>
      <w:numFmt w:val="bullet"/>
      <w:pStyle w:val="ECEpuce1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2" w:tplc="6ECA956C">
      <w:start w:val="1"/>
      <w:numFmt w:val="bullet"/>
      <w:pStyle w:val="ECEpuce2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</w:rPr>
    </w:lvl>
  </w:abstractNum>
  <w:abstractNum w:abstractNumId="8" w15:restartNumberingAfterBreak="0">
    <w:nsid w:val="74F645D9"/>
    <w:multiLevelType w:val="multilevel"/>
    <w:tmpl w:val="8BB29C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2"/>
  </w:num>
  <w:num w:numId="5">
    <w:abstractNumId w:val="2"/>
    <w:lvlOverride w:ilvl="0">
      <w:startOverride w:val="1"/>
    </w:lvlOverride>
  </w:num>
  <w:num w:numId="6">
    <w:abstractNumId w:val="2"/>
    <w:lvlOverride w:ilvl="0">
      <w:startOverride w:val="1"/>
    </w:lvlOverride>
  </w:num>
  <w:num w:numId="7">
    <w:abstractNumId w:val="7"/>
  </w:num>
  <w:num w:numId="8">
    <w:abstractNumId w:val="7"/>
  </w:num>
  <w:num w:numId="9">
    <w:abstractNumId w:val="1"/>
  </w:num>
  <w:num w:numId="10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4"/>
  </w:num>
  <w:num w:numId="13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embedSystemFonts/>
  <w:proofState w:spelling="clean" w:grammar="clean"/>
  <w:attachedTemplate r:id="rId1"/>
  <w:stylePaneFormatFilter w:val="1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09"/>
  <w:hyphenationZone w:val="425"/>
  <w:drawingGridHorizontalSpacing w:val="284"/>
  <w:drawingGridVerticalSpacing w:val="284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606"/>
    <w:rsid w:val="000007E9"/>
    <w:rsid w:val="000029EA"/>
    <w:rsid w:val="00004673"/>
    <w:rsid w:val="00024878"/>
    <w:rsid w:val="0003345D"/>
    <w:rsid w:val="00036419"/>
    <w:rsid w:val="00041D7F"/>
    <w:rsid w:val="00042359"/>
    <w:rsid w:val="000452AF"/>
    <w:rsid w:val="0005057E"/>
    <w:rsid w:val="0005391B"/>
    <w:rsid w:val="00060606"/>
    <w:rsid w:val="0006295B"/>
    <w:rsid w:val="0007297B"/>
    <w:rsid w:val="000730EC"/>
    <w:rsid w:val="0008058B"/>
    <w:rsid w:val="00081EF8"/>
    <w:rsid w:val="00086BBB"/>
    <w:rsid w:val="0009288D"/>
    <w:rsid w:val="00094B9D"/>
    <w:rsid w:val="000A017E"/>
    <w:rsid w:val="000A0EF6"/>
    <w:rsid w:val="000A35F6"/>
    <w:rsid w:val="000A3EEE"/>
    <w:rsid w:val="000A44CB"/>
    <w:rsid w:val="000A4DD1"/>
    <w:rsid w:val="000A7BEB"/>
    <w:rsid w:val="000A7E22"/>
    <w:rsid w:val="000C0C10"/>
    <w:rsid w:val="000C6187"/>
    <w:rsid w:val="000D3D7B"/>
    <w:rsid w:val="000D4C7E"/>
    <w:rsid w:val="000E11E8"/>
    <w:rsid w:val="000E12C2"/>
    <w:rsid w:val="000E6CD3"/>
    <w:rsid w:val="000F09CE"/>
    <w:rsid w:val="000F2199"/>
    <w:rsid w:val="000F4F58"/>
    <w:rsid w:val="000F5562"/>
    <w:rsid w:val="001172F5"/>
    <w:rsid w:val="00117BB9"/>
    <w:rsid w:val="001227DD"/>
    <w:rsid w:val="001257B6"/>
    <w:rsid w:val="00127337"/>
    <w:rsid w:val="0013056C"/>
    <w:rsid w:val="00136EB3"/>
    <w:rsid w:val="00141D5F"/>
    <w:rsid w:val="00144BC2"/>
    <w:rsid w:val="00154171"/>
    <w:rsid w:val="00154704"/>
    <w:rsid w:val="0016304D"/>
    <w:rsid w:val="00180BB9"/>
    <w:rsid w:val="00181A7E"/>
    <w:rsid w:val="00184590"/>
    <w:rsid w:val="00185C9A"/>
    <w:rsid w:val="001946FD"/>
    <w:rsid w:val="00194A94"/>
    <w:rsid w:val="00195444"/>
    <w:rsid w:val="00197176"/>
    <w:rsid w:val="00197F7D"/>
    <w:rsid w:val="00197FD0"/>
    <w:rsid w:val="001A032B"/>
    <w:rsid w:val="001A07C5"/>
    <w:rsid w:val="001A43AF"/>
    <w:rsid w:val="001B5CD4"/>
    <w:rsid w:val="001B6AE5"/>
    <w:rsid w:val="001B6BCD"/>
    <w:rsid w:val="001C1B1D"/>
    <w:rsid w:val="001C388B"/>
    <w:rsid w:val="001C496C"/>
    <w:rsid w:val="001C50C9"/>
    <w:rsid w:val="001C7882"/>
    <w:rsid w:val="001E36BA"/>
    <w:rsid w:val="001E4F18"/>
    <w:rsid w:val="001E6BF0"/>
    <w:rsid w:val="001F2B63"/>
    <w:rsid w:val="001F3BEA"/>
    <w:rsid w:val="001F42A2"/>
    <w:rsid w:val="001F5398"/>
    <w:rsid w:val="001F6316"/>
    <w:rsid w:val="001F67FD"/>
    <w:rsid w:val="00200E95"/>
    <w:rsid w:val="00211FEE"/>
    <w:rsid w:val="00214D15"/>
    <w:rsid w:val="00222333"/>
    <w:rsid w:val="0023590A"/>
    <w:rsid w:val="00235CF8"/>
    <w:rsid w:val="002371CD"/>
    <w:rsid w:val="002402D0"/>
    <w:rsid w:val="002406F0"/>
    <w:rsid w:val="002436AD"/>
    <w:rsid w:val="00243CCD"/>
    <w:rsid w:val="002570A7"/>
    <w:rsid w:val="00267E4F"/>
    <w:rsid w:val="00272204"/>
    <w:rsid w:val="002739E2"/>
    <w:rsid w:val="00297830"/>
    <w:rsid w:val="002A3221"/>
    <w:rsid w:val="002B2244"/>
    <w:rsid w:val="002B44A4"/>
    <w:rsid w:val="002B7572"/>
    <w:rsid w:val="002C3CC3"/>
    <w:rsid w:val="002C690D"/>
    <w:rsid w:val="002D6426"/>
    <w:rsid w:val="002E68C6"/>
    <w:rsid w:val="002E7086"/>
    <w:rsid w:val="002E7677"/>
    <w:rsid w:val="00305D9F"/>
    <w:rsid w:val="00312F6B"/>
    <w:rsid w:val="00313B78"/>
    <w:rsid w:val="00314F87"/>
    <w:rsid w:val="003167DB"/>
    <w:rsid w:val="003173B4"/>
    <w:rsid w:val="00317EBC"/>
    <w:rsid w:val="00332943"/>
    <w:rsid w:val="00332C86"/>
    <w:rsid w:val="00335B86"/>
    <w:rsid w:val="0033731B"/>
    <w:rsid w:val="00343196"/>
    <w:rsid w:val="00343E96"/>
    <w:rsid w:val="00344874"/>
    <w:rsid w:val="00351073"/>
    <w:rsid w:val="00356DD6"/>
    <w:rsid w:val="00360A37"/>
    <w:rsid w:val="003632D9"/>
    <w:rsid w:val="00366A24"/>
    <w:rsid w:val="00367552"/>
    <w:rsid w:val="0037570D"/>
    <w:rsid w:val="0037796D"/>
    <w:rsid w:val="00380A67"/>
    <w:rsid w:val="003839E3"/>
    <w:rsid w:val="003869AD"/>
    <w:rsid w:val="00392182"/>
    <w:rsid w:val="0039367C"/>
    <w:rsid w:val="00397307"/>
    <w:rsid w:val="00397E4F"/>
    <w:rsid w:val="003A7806"/>
    <w:rsid w:val="003B15C1"/>
    <w:rsid w:val="003B41FF"/>
    <w:rsid w:val="003C0A55"/>
    <w:rsid w:val="003C13F9"/>
    <w:rsid w:val="003C21C7"/>
    <w:rsid w:val="003C5779"/>
    <w:rsid w:val="003C6A7A"/>
    <w:rsid w:val="003D2DB2"/>
    <w:rsid w:val="003D3DFB"/>
    <w:rsid w:val="003E38B6"/>
    <w:rsid w:val="003E5A06"/>
    <w:rsid w:val="003F5DFB"/>
    <w:rsid w:val="00400882"/>
    <w:rsid w:val="00401F0B"/>
    <w:rsid w:val="004143AF"/>
    <w:rsid w:val="00430881"/>
    <w:rsid w:val="004314C1"/>
    <w:rsid w:val="00444248"/>
    <w:rsid w:val="004470BA"/>
    <w:rsid w:val="00452138"/>
    <w:rsid w:val="00455CA0"/>
    <w:rsid w:val="00457661"/>
    <w:rsid w:val="00460DA9"/>
    <w:rsid w:val="0046232B"/>
    <w:rsid w:val="0046515C"/>
    <w:rsid w:val="004757F4"/>
    <w:rsid w:val="00476C4B"/>
    <w:rsid w:val="00484BB6"/>
    <w:rsid w:val="00486CC1"/>
    <w:rsid w:val="00490BE1"/>
    <w:rsid w:val="00492B2B"/>
    <w:rsid w:val="00494687"/>
    <w:rsid w:val="004951F3"/>
    <w:rsid w:val="004955A9"/>
    <w:rsid w:val="00496711"/>
    <w:rsid w:val="004B461A"/>
    <w:rsid w:val="004B701D"/>
    <w:rsid w:val="004B7AC0"/>
    <w:rsid w:val="004C193F"/>
    <w:rsid w:val="004C486D"/>
    <w:rsid w:val="004C63B9"/>
    <w:rsid w:val="004C7336"/>
    <w:rsid w:val="004E3F39"/>
    <w:rsid w:val="004E7A99"/>
    <w:rsid w:val="004E7C5D"/>
    <w:rsid w:val="004F39E2"/>
    <w:rsid w:val="004F58C7"/>
    <w:rsid w:val="004F7FE3"/>
    <w:rsid w:val="00501769"/>
    <w:rsid w:val="00511500"/>
    <w:rsid w:val="00511C30"/>
    <w:rsid w:val="00514057"/>
    <w:rsid w:val="0051466E"/>
    <w:rsid w:val="00514F40"/>
    <w:rsid w:val="0052797B"/>
    <w:rsid w:val="00527A98"/>
    <w:rsid w:val="00530540"/>
    <w:rsid w:val="00531889"/>
    <w:rsid w:val="0053548C"/>
    <w:rsid w:val="00535F25"/>
    <w:rsid w:val="0053639F"/>
    <w:rsid w:val="005367B5"/>
    <w:rsid w:val="005415CA"/>
    <w:rsid w:val="00545715"/>
    <w:rsid w:val="00555314"/>
    <w:rsid w:val="00572123"/>
    <w:rsid w:val="005827DD"/>
    <w:rsid w:val="00593DD4"/>
    <w:rsid w:val="005A3ADA"/>
    <w:rsid w:val="005A6352"/>
    <w:rsid w:val="005C3A80"/>
    <w:rsid w:val="005C674C"/>
    <w:rsid w:val="005D575A"/>
    <w:rsid w:val="005F3ABA"/>
    <w:rsid w:val="006017BB"/>
    <w:rsid w:val="00603814"/>
    <w:rsid w:val="0060508C"/>
    <w:rsid w:val="006220B0"/>
    <w:rsid w:val="00622A2D"/>
    <w:rsid w:val="006256F1"/>
    <w:rsid w:val="00641949"/>
    <w:rsid w:val="00641C53"/>
    <w:rsid w:val="00662B3B"/>
    <w:rsid w:val="0066722F"/>
    <w:rsid w:val="00670A39"/>
    <w:rsid w:val="006742E3"/>
    <w:rsid w:val="0067559A"/>
    <w:rsid w:val="00675DF7"/>
    <w:rsid w:val="00680CBA"/>
    <w:rsid w:val="006A0F26"/>
    <w:rsid w:val="006A1119"/>
    <w:rsid w:val="006A4982"/>
    <w:rsid w:val="006C3642"/>
    <w:rsid w:val="006E4A76"/>
    <w:rsid w:val="006E61FC"/>
    <w:rsid w:val="006F3571"/>
    <w:rsid w:val="0070069F"/>
    <w:rsid w:val="00700B7B"/>
    <w:rsid w:val="00703EF9"/>
    <w:rsid w:val="007171FB"/>
    <w:rsid w:val="007248BF"/>
    <w:rsid w:val="00724A84"/>
    <w:rsid w:val="00731A5C"/>
    <w:rsid w:val="00732A0A"/>
    <w:rsid w:val="00736B78"/>
    <w:rsid w:val="00741025"/>
    <w:rsid w:val="007479C4"/>
    <w:rsid w:val="00750D77"/>
    <w:rsid w:val="00751CCC"/>
    <w:rsid w:val="00752C74"/>
    <w:rsid w:val="00756AAF"/>
    <w:rsid w:val="00762F0F"/>
    <w:rsid w:val="00777A5A"/>
    <w:rsid w:val="00786996"/>
    <w:rsid w:val="00791883"/>
    <w:rsid w:val="007955D1"/>
    <w:rsid w:val="00795BD5"/>
    <w:rsid w:val="007A2EEC"/>
    <w:rsid w:val="007A6851"/>
    <w:rsid w:val="007C19FD"/>
    <w:rsid w:val="007C1D99"/>
    <w:rsid w:val="007C2791"/>
    <w:rsid w:val="007D2CCF"/>
    <w:rsid w:val="007D359B"/>
    <w:rsid w:val="007D4C38"/>
    <w:rsid w:val="007D5B0D"/>
    <w:rsid w:val="007E4E01"/>
    <w:rsid w:val="007E5DC4"/>
    <w:rsid w:val="007F4752"/>
    <w:rsid w:val="007F4B1B"/>
    <w:rsid w:val="008034C0"/>
    <w:rsid w:val="00804D53"/>
    <w:rsid w:val="00805FF5"/>
    <w:rsid w:val="008107C1"/>
    <w:rsid w:val="0081247E"/>
    <w:rsid w:val="00814D65"/>
    <w:rsid w:val="008212D5"/>
    <w:rsid w:val="008248CE"/>
    <w:rsid w:val="00827238"/>
    <w:rsid w:val="00833FD6"/>
    <w:rsid w:val="00845CFB"/>
    <w:rsid w:val="00847E64"/>
    <w:rsid w:val="00882C1C"/>
    <w:rsid w:val="00883B86"/>
    <w:rsid w:val="008842CD"/>
    <w:rsid w:val="008843CC"/>
    <w:rsid w:val="008900C4"/>
    <w:rsid w:val="008915AD"/>
    <w:rsid w:val="00892447"/>
    <w:rsid w:val="0089303D"/>
    <w:rsid w:val="00894559"/>
    <w:rsid w:val="008A206A"/>
    <w:rsid w:val="008A2C45"/>
    <w:rsid w:val="008A4322"/>
    <w:rsid w:val="008A66EA"/>
    <w:rsid w:val="008B1679"/>
    <w:rsid w:val="008B1B0C"/>
    <w:rsid w:val="008B3091"/>
    <w:rsid w:val="008B3457"/>
    <w:rsid w:val="008C38F0"/>
    <w:rsid w:val="008C5E45"/>
    <w:rsid w:val="008D2329"/>
    <w:rsid w:val="008D5BC6"/>
    <w:rsid w:val="008D5E1C"/>
    <w:rsid w:val="008D5E24"/>
    <w:rsid w:val="008D72EE"/>
    <w:rsid w:val="008E0208"/>
    <w:rsid w:val="008E58B1"/>
    <w:rsid w:val="008E7248"/>
    <w:rsid w:val="008F18AA"/>
    <w:rsid w:val="008F43AF"/>
    <w:rsid w:val="008F4BFB"/>
    <w:rsid w:val="008F520D"/>
    <w:rsid w:val="00902E0B"/>
    <w:rsid w:val="00910A57"/>
    <w:rsid w:val="00910ACC"/>
    <w:rsid w:val="00910B6F"/>
    <w:rsid w:val="00915AEE"/>
    <w:rsid w:val="00917147"/>
    <w:rsid w:val="009362F7"/>
    <w:rsid w:val="00936BE7"/>
    <w:rsid w:val="009407A6"/>
    <w:rsid w:val="009411BB"/>
    <w:rsid w:val="00943326"/>
    <w:rsid w:val="0094436A"/>
    <w:rsid w:val="0094755B"/>
    <w:rsid w:val="009506E7"/>
    <w:rsid w:val="00953B67"/>
    <w:rsid w:val="00956745"/>
    <w:rsid w:val="00961955"/>
    <w:rsid w:val="00965FA8"/>
    <w:rsid w:val="00975D81"/>
    <w:rsid w:val="00977D3F"/>
    <w:rsid w:val="00981A91"/>
    <w:rsid w:val="00982E21"/>
    <w:rsid w:val="009850FD"/>
    <w:rsid w:val="00990039"/>
    <w:rsid w:val="009903B6"/>
    <w:rsid w:val="00990BF0"/>
    <w:rsid w:val="00995F4B"/>
    <w:rsid w:val="009A5591"/>
    <w:rsid w:val="009B3241"/>
    <w:rsid w:val="009C268C"/>
    <w:rsid w:val="009D4B48"/>
    <w:rsid w:val="009D5DFA"/>
    <w:rsid w:val="009D7A62"/>
    <w:rsid w:val="009E0132"/>
    <w:rsid w:val="009E02D9"/>
    <w:rsid w:val="009E173E"/>
    <w:rsid w:val="009E1FCF"/>
    <w:rsid w:val="009F3076"/>
    <w:rsid w:val="009F43E0"/>
    <w:rsid w:val="009F6569"/>
    <w:rsid w:val="00A01302"/>
    <w:rsid w:val="00A027BC"/>
    <w:rsid w:val="00A05EB9"/>
    <w:rsid w:val="00A121BF"/>
    <w:rsid w:val="00A12834"/>
    <w:rsid w:val="00A16872"/>
    <w:rsid w:val="00A23784"/>
    <w:rsid w:val="00A260A0"/>
    <w:rsid w:val="00A27074"/>
    <w:rsid w:val="00A35262"/>
    <w:rsid w:val="00A37761"/>
    <w:rsid w:val="00A436E8"/>
    <w:rsid w:val="00A446AD"/>
    <w:rsid w:val="00A52962"/>
    <w:rsid w:val="00A52B59"/>
    <w:rsid w:val="00A5619C"/>
    <w:rsid w:val="00A60B25"/>
    <w:rsid w:val="00A611F0"/>
    <w:rsid w:val="00A619E6"/>
    <w:rsid w:val="00A649FE"/>
    <w:rsid w:val="00A92442"/>
    <w:rsid w:val="00A960AB"/>
    <w:rsid w:val="00A96E30"/>
    <w:rsid w:val="00AB1C2D"/>
    <w:rsid w:val="00AC0A36"/>
    <w:rsid w:val="00AC1F4D"/>
    <w:rsid w:val="00AC48FD"/>
    <w:rsid w:val="00AD1605"/>
    <w:rsid w:val="00AE1C5F"/>
    <w:rsid w:val="00AE7DB5"/>
    <w:rsid w:val="00AF12DB"/>
    <w:rsid w:val="00B1701C"/>
    <w:rsid w:val="00B17627"/>
    <w:rsid w:val="00B3421A"/>
    <w:rsid w:val="00B3545B"/>
    <w:rsid w:val="00B35967"/>
    <w:rsid w:val="00B37749"/>
    <w:rsid w:val="00B40BD5"/>
    <w:rsid w:val="00B40C58"/>
    <w:rsid w:val="00B4612A"/>
    <w:rsid w:val="00B4698B"/>
    <w:rsid w:val="00B46D6D"/>
    <w:rsid w:val="00B46EC2"/>
    <w:rsid w:val="00B63ABE"/>
    <w:rsid w:val="00B64DBE"/>
    <w:rsid w:val="00B64F2E"/>
    <w:rsid w:val="00B7616B"/>
    <w:rsid w:val="00B76E5C"/>
    <w:rsid w:val="00B827D4"/>
    <w:rsid w:val="00B879FD"/>
    <w:rsid w:val="00B90845"/>
    <w:rsid w:val="00BB193A"/>
    <w:rsid w:val="00BB5D1A"/>
    <w:rsid w:val="00BC1DE9"/>
    <w:rsid w:val="00BD2046"/>
    <w:rsid w:val="00BE2432"/>
    <w:rsid w:val="00BF07A8"/>
    <w:rsid w:val="00BF194C"/>
    <w:rsid w:val="00BF2030"/>
    <w:rsid w:val="00BF45AB"/>
    <w:rsid w:val="00BF661D"/>
    <w:rsid w:val="00C03A82"/>
    <w:rsid w:val="00C06213"/>
    <w:rsid w:val="00C17467"/>
    <w:rsid w:val="00C2065A"/>
    <w:rsid w:val="00C22A4C"/>
    <w:rsid w:val="00C23E7C"/>
    <w:rsid w:val="00C24FEE"/>
    <w:rsid w:val="00C3270A"/>
    <w:rsid w:val="00C32E72"/>
    <w:rsid w:val="00C41B19"/>
    <w:rsid w:val="00C41EB2"/>
    <w:rsid w:val="00C41F36"/>
    <w:rsid w:val="00C467EB"/>
    <w:rsid w:val="00C5428C"/>
    <w:rsid w:val="00C550C6"/>
    <w:rsid w:val="00C60133"/>
    <w:rsid w:val="00C60BE5"/>
    <w:rsid w:val="00C623E7"/>
    <w:rsid w:val="00C714BE"/>
    <w:rsid w:val="00C74BFD"/>
    <w:rsid w:val="00C77EF6"/>
    <w:rsid w:val="00CA1A4D"/>
    <w:rsid w:val="00CA54A4"/>
    <w:rsid w:val="00CB4B25"/>
    <w:rsid w:val="00CC524B"/>
    <w:rsid w:val="00CC57B9"/>
    <w:rsid w:val="00CC695B"/>
    <w:rsid w:val="00CD1F8A"/>
    <w:rsid w:val="00CD300B"/>
    <w:rsid w:val="00CE4EF5"/>
    <w:rsid w:val="00CE6AA4"/>
    <w:rsid w:val="00D0324F"/>
    <w:rsid w:val="00D050E2"/>
    <w:rsid w:val="00D073A6"/>
    <w:rsid w:val="00D1426A"/>
    <w:rsid w:val="00D15F59"/>
    <w:rsid w:val="00D20F73"/>
    <w:rsid w:val="00D32EF2"/>
    <w:rsid w:val="00D36013"/>
    <w:rsid w:val="00D610A3"/>
    <w:rsid w:val="00D64332"/>
    <w:rsid w:val="00D658D3"/>
    <w:rsid w:val="00D742A9"/>
    <w:rsid w:val="00D82237"/>
    <w:rsid w:val="00D9649A"/>
    <w:rsid w:val="00D96B92"/>
    <w:rsid w:val="00D96FEA"/>
    <w:rsid w:val="00DA2084"/>
    <w:rsid w:val="00DA6E08"/>
    <w:rsid w:val="00DB3111"/>
    <w:rsid w:val="00DC1C63"/>
    <w:rsid w:val="00DD02A8"/>
    <w:rsid w:val="00DD3429"/>
    <w:rsid w:val="00DD4C6F"/>
    <w:rsid w:val="00DE1294"/>
    <w:rsid w:val="00DE3D26"/>
    <w:rsid w:val="00DE6F64"/>
    <w:rsid w:val="00DE7B24"/>
    <w:rsid w:val="00DF281F"/>
    <w:rsid w:val="00DF3178"/>
    <w:rsid w:val="00DF50BF"/>
    <w:rsid w:val="00DF5D61"/>
    <w:rsid w:val="00E01154"/>
    <w:rsid w:val="00E137F8"/>
    <w:rsid w:val="00E14BA5"/>
    <w:rsid w:val="00E170B4"/>
    <w:rsid w:val="00E21464"/>
    <w:rsid w:val="00E2460E"/>
    <w:rsid w:val="00E26870"/>
    <w:rsid w:val="00E310D8"/>
    <w:rsid w:val="00E32FCD"/>
    <w:rsid w:val="00E34C70"/>
    <w:rsid w:val="00E3791C"/>
    <w:rsid w:val="00E438C3"/>
    <w:rsid w:val="00E46864"/>
    <w:rsid w:val="00E51A33"/>
    <w:rsid w:val="00E520C6"/>
    <w:rsid w:val="00E56A7B"/>
    <w:rsid w:val="00E56D83"/>
    <w:rsid w:val="00E61615"/>
    <w:rsid w:val="00E74827"/>
    <w:rsid w:val="00E749E8"/>
    <w:rsid w:val="00E755C3"/>
    <w:rsid w:val="00E81F3D"/>
    <w:rsid w:val="00E85DDA"/>
    <w:rsid w:val="00E961C1"/>
    <w:rsid w:val="00EC3BAE"/>
    <w:rsid w:val="00EC4179"/>
    <w:rsid w:val="00EE0587"/>
    <w:rsid w:val="00EE12CE"/>
    <w:rsid w:val="00EE308A"/>
    <w:rsid w:val="00EE3251"/>
    <w:rsid w:val="00EE63DE"/>
    <w:rsid w:val="00EE7364"/>
    <w:rsid w:val="00EF1517"/>
    <w:rsid w:val="00EF25B5"/>
    <w:rsid w:val="00F01722"/>
    <w:rsid w:val="00F07F89"/>
    <w:rsid w:val="00F10905"/>
    <w:rsid w:val="00F11BD2"/>
    <w:rsid w:val="00F14501"/>
    <w:rsid w:val="00F15700"/>
    <w:rsid w:val="00F15D7C"/>
    <w:rsid w:val="00F20118"/>
    <w:rsid w:val="00F31C5B"/>
    <w:rsid w:val="00F35C1A"/>
    <w:rsid w:val="00F363DB"/>
    <w:rsid w:val="00F371EF"/>
    <w:rsid w:val="00F402D9"/>
    <w:rsid w:val="00F44A5A"/>
    <w:rsid w:val="00F52050"/>
    <w:rsid w:val="00F60C94"/>
    <w:rsid w:val="00F61869"/>
    <w:rsid w:val="00F65642"/>
    <w:rsid w:val="00F66787"/>
    <w:rsid w:val="00F879D2"/>
    <w:rsid w:val="00FB14E2"/>
    <w:rsid w:val="00FB25E2"/>
    <w:rsid w:val="00FB2CA9"/>
    <w:rsid w:val="00FB3652"/>
    <w:rsid w:val="00FE4C5A"/>
    <w:rsid w:val="00FE6107"/>
    <w:rsid w:val="00FE6ED7"/>
    <w:rsid w:val="00FF0F31"/>
    <w:rsid w:val="00FF7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3F5D270F"/>
  <w15:docId w15:val="{BE89BE71-2262-47C8-9035-7073568B9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uiPriority="0"/>
    <w:lsdException w:name="heading 3" w:uiPriority="0"/>
    <w:lsdException w:name="heading 4" w:uiPriority="0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68"/>
    <w:lsdException w:name="Book Title" w:uiPriority="69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6DD6"/>
    <w:pPr>
      <w:spacing w:line="264" w:lineRule="auto"/>
      <w:jc w:val="both"/>
    </w:pPr>
    <w:rPr>
      <w:rFonts w:ascii="Arial" w:hAnsi="Arial" w:cs="Arial"/>
      <w:color w:val="000000"/>
    </w:rPr>
  </w:style>
  <w:style w:type="paragraph" w:styleId="Titre1">
    <w:name w:val="heading 1"/>
    <w:basedOn w:val="Normal"/>
    <w:next w:val="Normal"/>
    <w:rsid w:val="00D9409B"/>
    <w:pPr>
      <w:numPr>
        <w:numId w:val="1"/>
      </w:numPr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jc w:val="center"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rsid w:val="00207C64"/>
    <w:pPr>
      <w:keepNext/>
      <w:numPr>
        <w:ilvl w:val="1"/>
        <w:numId w:val="1"/>
      </w:numPr>
      <w:outlineLvl w:val="1"/>
    </w:pPr>
    <w:rPr>
      <w:b/>
    </w:rPr>
  </w:style>
  <w:style w:type="paragraph" w:styleId="Titre3">
    <w:name w:val="heading 3"/>
    <w:basedOn w:val="Normal"/>
    <w:next w:val="Titre4"/>
    <w:rsid w:val="00125FB0"/>
    <w:pPr>
      <w:keepNext/>
      <w:numPr>
        <w:ilvl w:val="2"/>
        <w:numId w:val="1"/>
      </w:numPr>
      <w:outlineLvl w:val="2"/>
    </w:pPr>
  </w:style>
  <w:style w:type="paragraph" w:styleId="Titre4">
    <w:name w:val="heading 4"/>
    <w:basedOn w:val="Normal"/>
    <w:next w:val="Normal"/>
    <w:autoRedefine/>
    <w:rsid w:val="00354EBD"/>
    <w:pPr>
      <w:numPr>
        <w:ilvl w:val="3"/>
        <w:numId w:val="1"/>
      </w:numPr>
      <w:outlineLvl w:val="3"/>
    </w:pPr>
  </w:style>
  <w:style w:type="paragraph" w:styleId="Titre5">
    <w:name w:val="heading 5"/>
    <w:basedOn w:val="Normal"/>
    <w:next w:val="Normal"/>
    <w:rsid w:val="001D6C11"/>
    <w:pPr>
      <w:keepNext/>
      <w:tabs>
        <w:tab w:val="left" w:pos="-1985"/>
      </w:tabs>
      <w:autoSpaceDE w:val="0"/>
      <w:autoSpaceDN w:val="0"/>
      <w:outlineLvl w:val="4"/>
    </w:pPr>
    <w:rPr>
      <w:rFonts w:ascii="Garamond" w:hAnsi="Garamond"/>
      <w:b/>
      <w:bCs/>
    </w:rPr>
  </w:style>
  <w:style w:type="paragraph" w:styleId="Titre6">
    <w:name w:val="heading 6"/>
    <w:basedOn w:val="Normal"/>
    <w:next w:val="Normal"/>
    <w:rsid w:val="001D6C11"/>
    <w:pPr>
      <w:keepNext/>
      <w:ind w:right="-2472"/>
      <w:outlineLvl w:val="5"/>
    </w:pPr>
    <w:rPr>
      <w:i/>
      <w:color w:val="FF0000"/>
    </w:rPr>
  </w:style>
  <w:style w:type="paragraph" w:styleId="Titre7">
    <w:name w:val="heading 7"/>
    <w:basedOn w:val="Normal"/>
    <w:next w:val="Normal"/>
    <w:rsid w:val="001D6C11"/>
    <w:pPr>
      <w:keepNext/>
      <w:tabs>
        <w:tab w:val="left" w:pos="-1985"/>
      </w:tabs>
      <w:autoSpaceDE w:val="0"/>
      <w:autoSpaceDN w:val="0"/>
      <w:jc w:val="center"/>
      <w:outlineLvl w:val="6"/>
    </w:pPr>
    <w:rPr>
      <w:b/>
      <w:bCs/>
      <w:sz w:val="28"/>
      <w:szCs w:val="28"/>
    </w:rPr>
  </w:style>
  <w:style w:type="paragraph" w:styleId="Titre8">
    <w:name w:val="heading 8"/>
    <w:basedOn w:val="Normal"/>
    <w:next w:val="Normal"/>
    <w:rsid w:val="001D6C11"/>
    <w:pPr>
      <w:keepNext/>
      <w:tabs>
        <w:tab w:val="left" w:pos="-1985"/>
      </w:tabs>
      <w:autoSpaceDE w:val="0"/>
      <w:autoSpaceDN w:val="0"/>
      <w:ind w:left="-567" w:right="-483"/>
      <w:outlineLvl w:val="7"/>
    </w:pPr>
    <w:rPr>
      <w:b/>
      <w:bCs/>
      <w:sz w:val="28"/>
      <w:szCs w:val="28"/>
    </w:rPr>
  </w:style>
  <w:style w:type="paragraph" w:styleId="Titre9">
    <w:name w:val="heading 9"/>
    <w:basedOn w:val="Normal"/>
    <w:next w:val="Normal"/>
    <w:rsid w:val="001D6C11"/>
    <w:pPr>
      <w:keepNext/>
      <w:outlineLvl w:val="8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ECErepres">
    <w:name w:val="ECErepères"/>
    <w:basedOn w:val="ECEcorps"/>
    <w:qFormat/>
    <w:rsid w:val="00197F7D"/>
    <w:pPr>
      <w:jc w:val="center"/>
    </w:pPr>
    <w:rPr>
      <w:sz w:val="18"/>
      <w:szCs w:val="18"/>
    </w:rPr>
  </w:style>
  <w:style w:type="paragraph" w:customStyle="1" w:styleId="ECEappel">
    <w:name w:val="ECEappel"/>
    <w:basedOn w:val="ECEcorps"/>
    <w:qFormat/>
    <w:rsid w:val="00FB14E2"/>
    <w:pPr>
      <w:framePr w:hSpace="141" w:wrap="around" w:vAnchor="text" w:hAnchor="margin" w:xAlign="center" w:y="98"/>
      <w:jc w:val="center"/>
    </w:pPr>
    <w:rPr>
      <w:rFonts w:eastAsia="Arial Unicode MS"/>
      <w:b/>
    </w:rPr>
  </w:style>
  <w:style w:type="paragraph" w:styleId="Retraitnormal">
    <w:name w:val="Normal Indent"/>
    <w:basedOn w:val="Normal"/>
    <w:rsid w:val="001D6C11"/>
    <w:pPr>
      <w:tabs>
        <w:tab w:val="left" w:pos="-1985"/>
      </w:tabs>
      <w:autoSpaceDE w:val="0"/>
      <w:autoSpaceDN w:val="0"/>
      <w:ind w:left="708"/>
    </w:pPr>
  </w:style>
  <w:style w:type="paragraph" w:styleId="Pieddepage">
    <w:name w:val="footer"/>
    <w:basedOn w:val="Normal"/>
    <w:rsid w:val="001D6C11"/>
    <w:pPr>
      <w:tabs>
        <w:tab w:val="left" w:pos="-1985"/>
        <w:tab w:val="center" w:pos="4536"/>
        <w:tab w:val="right" w:pos="9072"/>
      </w:tabs>
      <w:autoSpaceDE w:val="0"/>
      <w:autoSpaceDN w:val="0"/>
    </w:pPr>
    <w:rPr>
      <w:sz w:val="22"/>
      <w:szCs w:val="22"/>
    </w:rPr>
  </w:style>
  <w:style w:type="paragraph" w:customStyle="1" w:styleId="remarque">
    <w:name w:val="remarque"/>
    <w:basedOn w:val="Normal"/>
    <w:rsid w:val="001D6C11"/>
    <w:pPr>
      <w:tabs>
        <w:tab w:val="left" w:pos="-1985"/>
      </w:tabs>
      <w:autoSpaceDE w:val="0"/>
      <w:autoSpaceDN w:val="0"/>
    </w:pPr>
    <w:rPr>
      <w:b/>
      <w:bCs/>
    </w:rPr>
  </w:style>
  <w:style w:type="paragraph" w:styleId="Retraitcorpsdetexte">
    <w:name w:val="Body Text Indent"/>
    <w:basedOn w:val="Normal"/>
    <w:rsid w:val="001D6C11"/>
    <w:pPr>
      <w:tabs>
        <w:tab w:val="left" w:pos="-1985"/>
      </w:tabs>
      <w:autoSpaceDE w:val="0"/>
      <w:autoSpaceDN w:val="0"/>
      <w:ind w:firstLine="426"/>
    </w:pPr>
    <w:rPr>
      <w:sz w:val="22"/>
      <w:szCs w:val="22"/>
    </w:rPr>
  </w:style>
  <w:style w:type="paragraph" w:styleId="En-tte">
    <w:name w:val="header"/>
    <w:basedOn w:val="Normal"/>
    <w:rsid w:val="001D6C11"/>
    <w:pPr>
      <w:framePr w:hSpace="142" w:wrap="auto" w:vAnchor="text" w:hAnchor="text" w:y="1"/>
      <w:tabs>
        <w:tab w:val="left" w:pos="-1985"/>
        <w:tab w:val="center" w:pos="4536"/>
        <w:tab w:val="right" w:pos="9072"/>
      </w:tabs>
      <w:autoSpaceDE w:val="0"/>
      <w:autoSpaceDN w:val="0"/>
    </w:pPr>
  </w:style>
  <w:style w:type="paragraph" w:styleId="Notedebasdepage">
    <w:name w:val="footnote text"/>
    <w:basedOn w:val="Normal"/>
    <w:semiHidden/>
    <w:rsid w:val="001D6C11"/>
  </w:style>
  <w:style w:type="paragraph" w:styleId="Sous-titre">
    <w:name w:val="Subtitle"/>
    <w:basedOn w:val="Normal"/>
    <w:rsid w:val="001D6C11"/>
    <w:pPr>
      <w:jc w:val="center"/>
    </w:pPr>
    <w:rPr>
      <w:b/>
      <w:i/>
      <w:sz w:val="28"/>
    </w:rPr>
  </w:style>
  <w:style w:type="character" w:styleId="Marquedecommentaire">
    <w:name w:val="annotation reference"/>
    <w:semiHidden/>
    <w:rsid w:val="001D6C11"/>
    <w:rPr>
      <w:sz w:val="16"/>
      <w:szCs w:val="16"/>
    </w:rPr>
  </w:style>
  <w:style w:type="paragraph" w:styleId="Commentaire">
    <w:name w:val="annotation text"/>
    <w:basedOn w:val="Normal"/>
    <w:semiHidden/>
    <w:rsid w:val="001D6C11"/>
  </w:style>
  <w:style w:type="paragraph" w:styleId="Objetducommentaire">
    <w:name w:val="annotation subject"/>
    <w:basedOn w:val="Commentaire"/>
    <w:next w:val="Commentaire"/>
    <w:semiHidden/>
    <w:rsid w:val="001D6C11"/>
    <w:rPr>
      <w:b/>
      <w:bCs/>
    </w:rPr>
  </w:style>
  <w:style w:type="paragraph" w:styleId="Textedebulles">
    <w:name w:val="Balloon Text"/>
    <w:basedOn w:val="Normal"/>
    <w:rsid w:val="001D6C1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3A0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M1">
    <w:name w:val="toc 1"/>
    <w:aliases w:val="ECEsomm1"/>
    <w:basedOn w:val="ECEcorps"/>
    <w:next w:val="Normal"/>
    <w:uiPriority w:val="39"/>
    <w:qFormat/>
    <w:rsid w:val="00CA6FD0"/>
    <w:pPr>
      <w:tabs>
        <w:tab w:val="left" w:pos="284"/>
        <w:tab w:val="right" w:leader="dot" w:pos="9628"/>
      </w:tabs>
    </w:pPr>
  </w:style>
  <w:style w:type="paragraph" w:styleId="TM2">
    <w:name w:val="toc 2"/>
    <w:aliases w:val="ECEsomm2"/>
    <w:basedOn w:val="Normal"/>
    <w:next w:val="Normal"/>
    <w:uiPriority w:val="39"/>
    <w:unhideWhenUsed/>
    <w:qFormat/>
    <w:rsid w:val="00910B6F"/>
    <w:pPr>
      <w:tabs>
        <w:tab w:val="right" w:leader="dot" w:pos="9628"/>
      </w:tabs>
      <w:spacing w:after="100" w:line="276" w:lineRule="auto"/>
      <w:ind w:left="221"/>
    </w:pPr>
    <w:rPr>
      <w:noProof/>
      <w:color w:val="auto"/>
      <w:lang w:eastAsia="en-US"/>
    </w:rPr>
  </w:style>
  <w:style w:type="paragraph" w:styleId="TM3">
    <w:name w:val="toc 3"/>
    <w:basedOn w:val="Normal"/>
    <w:next w:val="Normal"/>
    <w:autoRedefine/>
    <w:uiPriority w:val="39"/>
    <w:unhideWhenUsed/>
    <w:rsid w:val="00A20F44"/>
    <w:pPr>
      <w:tabs>
        <w:tab w:val="right" w:leader="dot" w:pos="9628"/>
      </w:tabs>
      <w:spacing w:after="100" w:line="276" w:lineRule="auto"/>
      <w:ind w:left="442"/>
    </w:pPr>
    <w:rPr>
      <w:rFonts w:ascii="Calibri" w:hAnsi="Calibri" w:cs="Times New Roman"/>
      <w:color w:val="auto"/>
      <w:sz w:val="22"/>
      <w:szCs w:val="22"/>
      <w:lang w:eastAsia="en-US"/>
    </w:rPr>
  </w:style>
  <w:style w:type="paragraph" w:customStyle="1" w:styleId="StyleGrasCentrMotifTransparenteArrire-plan2">
    <w:name w:val="Style Gras Centré Motif : Transparente (Arrière-plan 2)"/>
    <w:basedOn w:val="Normal"/>
    <w:rsid w:val="00B97EB7"/>
    <w:pPr>
      <w:shd w:val="clear" w:color="auto" w:fill="EEECE1"/>
      <w:jc w:val="center"/>
    </w:pPr>
    <w:rPr>
      <w:rFonts w:cs="Times New Roman"/>
      <w:b/>
      <w:bCs/>
    </w:rPr>
  </w:style>
  <w:style w:type="paragraph" w:customStyle="1" w:styleId="Default">
    <w:name w:val="Default"/>
    <w:uiPriority w:val="99"/>
    <w:rsid w:val="00BF76AC"/>
    <w:pPr>
      <w:autoSpaceDE w:val="0"/>
      <w:autoSpaceDN w:val="0"/>
      <w:adjustRightInd w:val="0"/>
    </w:pPr>
    <w:rPr>
      <w:rFonts w:ascii="Calibri" w:eastAsia="MS ??" w:hAnsi="Calibri" w:cs="Calibri"/>
      <w:color w:val="000000"/>
      <w:sz w:val="24"/>
      <w:szCs w:val="24"/>
    </w:rPr>
  </w:style>
  <w:style w:type="character" w:customStyle="1" w:styleId="Titre2Car">
    <w:name w:val="Titre 2 Car"/>
    <w:link w:val="Titre2"/>
    <w:rsid w:val="00BF76AC"/>
    <w:rPr>
      <w:rFonts w:ascii="Arial" w:hAnsi="Arial" w:cs="Arial"/>
      <w:b/>
      <w:color w:val="000000"/>
    </w:rPr>
  </w:style>
  <w:style w:type="paragraph" w:customStyle="1" w:styleId="ECEcorps">
    <w:name w:val="ECEcorps"/>
    <w:qFormat/>
    <w:rsid w:val="00C06213"/>
    <w:pPr>
      <w:spacing w:line="264" w:lineRule="auto"/>
      <w:jc w:val="both"/>
    </w:pPr>
    <w:rPr>
      <w:rFonts w:ascii="Arial" w:hAnsi="Arial" w:cs="Arial"/>
    </w:rPr>
  </w:style>
  <w:style w:type="paragraph" w:customStyle="1" w:styleId="ECEtitre">
    <w:name w:val="ECEtitre"/>
    <w:basedOn w:val="ECEcorps"/>
    <w:next w:val="ECEcorps"/>
    <w:qFormat/>
    <w:rsid w:val="00E2460E"/>
    <w:pPr>
      <w:autoSpaceDE w:val="0"/>
      <w:autoSpaceDN w:val="0"/>
      <w:adjustRightInd w:val="0"/>
    </w:pPr>
    <w:rPr>
      <w:b/>
      <w:u w:val="single"/>
    </w:rPr>
  </w:style>
  <w:style w:type="paragraph" w:customStyle="1" w:styleId="ECEfiche">
    <w:name w:val="ECEfiche"/>
    <w:basedOn w:val="Titre1"/>
    <w:next w:val="ECEcorps"/>
    <w:qFormat/>
    <w:rsid w:val="00A12834"/>
    <w:pPr>
      <w:numPr>
        <w:numId w:val="0"/>
      </w:numPr>
    </w:pPr>
    <w:rPr>
      <w:b w:val="0"/>
    </w:rPr>
  </w:style>
  <w:style w:type="paragraph" w:customStyle="1" w:styleId="ECErponse">
    <w:name w:val="ECEréponse"/>
    <w:basedOn w:val="ECEcorps"/>
    <w:qFormat/>
    <w:rsid w:val="00C22A4C"/>
    <w:pPr>
      <w:autoSpaceDE w:val="0"/>
      <w:autoSpaceDN w:val="0"/>
      <w:adjustRightInd w:val="0"/>
      <w:spacing w:before="240" w:line="240" w:lineRule="auto"/>
    </w:pPr>
    <w:rPr>
      <w:bCs/>
      <w:szCs w:val="22"/>
    </w:rPr>
  </w:style>
  <w:style w:type="paragraph" w:customStyle="1" w:styleId="ECEpartie">
    <w:name w:val="ECEpartie"/>
    <w:basedOn w:val="ECEcorps"/>
    <w:next w:val="ECEcorps"/>
    <w:qFormat/>
    <w:rsid w:val="00452138"/>
    <w:pPr>
      <w:numPr>
        <w:numId w:val="4"/>
      </w:numPr>
    </w:pPr>
    <w:rPr>
      <w:b/>
    </w:rPr>
  </w:style>
  <w:style w:type="paragraph" w:customStyle="1" w:styleId="ECEcoeff">
    <w:name w:val="ECEcoeff"/>
    <w:basedOn w:val="ECEcorps"/>
    <w:next w:val="ECEcorps"/>
    <w:qFormat/>
    <w:rsid w:val="0003345D"/>
    <w:rPr>
      <w:b/>
      <w:sz w:val="22"/>
      <w:szCs w:val="22"/>
    </w:rPr>
  </w:style>
  <w:style w:type="paragraph" w:customStyle="1" w:styleId="ECEbordure">
    <w:name w:val="ECEbordure"/>
    <w:basedOn w:val="ECEcorps"/>
    <w:qFormat/>
    <w:rsid w:val="00180BB9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ind w:left="284" w:right="281"/>
    </w:pPr>
  </w:style>
  <w:style w:type="paragraph" w:customStyle="1" w:styleId="ECEsommaire">
    <w:name w:val="ECEsommaire"/>
    <w:basedOn w:val="ECEcorps"/>
    <w:qFormat/>
    <w:rsid w:val="0060508C"/>
    <w:pPr>
      <w:jc w:val="center"/>
    </w:pPr>
    <w:rPr>
      <w:b/>
      <w:sz w:val="24"/>
      <w:szCs w:val="24"/>
    </w:rPr>
  </w:style>
  <w:style w:type="paragraph" w:customStyle="1" w:styleId="ECEpuce1">
    <w:name w:val="ECEpuce1"/>
    <w:basedOn w:val="ECEcorps"/>
    <w:qFormat/>
    <w:rsid w:val="0060508C"/>
    <w:pPr>
      <w:numPr>
        <w:numId w:val="2"/>
      </w:numPr>
    </w:pPr>
    <w:rPr>
      <w:rFonts w:eastAsia="Arial Unicode MS"/>
      <w:bCs/>
      <w:iCs/>
    </w:rPr>
  </w:style>
  <w:style w:type="paragraph" w:customStyle="1" w:styleId="ECEpuce2">
    <w:name w:val="ECEpuce2"/>
    <w:basedOn w:val="ECEcorps"/>
    <w:qFormat/>
    <w:rsid w:val="0060508C"/>
    <w:pPr>
      <w:numPr>
        <w:ilvl w:val="2"/>
        <w:numId w:val="2"/>
      </w:numPr>
      <w:ind w:left="1491" w:hanging="357"/>
    </w:pPr>
    <w:rPr>
      <w:rFonts w:eastAsia="Arial Unicode MS"/>
      <w:bCs/>
      <w:iCs/>
    </w:rPr>
  </w:style>
  <w:style w:type="paragraph" w:styleId="TM4">
    <w:name w:val="toc 4"/>
    <w:basedOn w:val="Normal"/>
    <w:next w:val="Normal"/>
    <w:autoRedefine/>
    <w:uiPriority w:val="39"/>
    <w:unhideWhenUsed/>
    <w:rsid w:val="00943326"/>
    <w:pPr>
      <w:ind w:left="600"/>
    </w:pPr>
  </w:style>
  <w:style w:type="paragraph" w:styleId="TM5">
    <w:name w:val="toc 5"/>
    <w:basedOn w:val="Normal"/>
    <w:next w:val="Normal"/>
    <w:autoRedefine/>
    <w:uiPriority w:val="39"/>
    <w:unhideWhenUsed/>
    <w:rsid w:val="00943326"/>
    <w:pPr>
      <w:ind w:left="800"/>
    </w:pPr>
  </w:style>
  <w:style w:type="paragraph" w:styleId="TM6">
    <w:name w:val="toc 6"/>
    <w:basedOn w:val="Normal"/>
    <w:next w:val="Normal"/>
    <w:autoRedefine/>
    <w:uiPriority w:val="39"/>
    <w:unhideWhenUsed/>
    <w:rsid w:val="00943326"/>
    <w:pPr>
      <w:ind w:left="1000"/>
    </w:pPr>
  </w:style>
  <w:style w:type="paragraph" w:styleId="TM7">
    <w:name w:val="toc 7"/>
    <w:basedOn w:val="Normal"/>
    <w:next w:val="Normal"/>
    <w:autoRedefine/>
    <w:uiPriority w:val="39"/>
    <w:unhideWhenUsed/>
    <w:rsid w:val="00943326"/>
    <w:pPr>
      <w:ind w:left="1200"/>
    </w:pPr>
  </w:style>
  <w:style w:type="paragraph" w:styleId="TM8">
    <w:name w:val="toc 8"/>
    <w:basedOn w:val="Normal"/>
    <w:next w:val="Normal"/>
    <w:autoRedefine/>
    <w:uiPriority w:val="39"/>
    <w:unhideWhenUsed/>
    <w:rsid w:val="00943326"/>
    <w:pPr>
      <w:ind w:left="1400"/>
    </w:pPr>
  </w:style>
  <w:style w:type="paragraph" w:styleId="TM9">
    <w:name w:val="toc 9"/>
    <w:basedOn w:val="Normal"/>
    <w:next w:val="Normal"/>
    <w:autoRedefine/>
    <w:uiPriority w:val="39"/>
    <w:unhideWhenUsed/>
    <w:rsid w:val="00943326"/>
    <w:pPr>
      <w:ind w:left="1600"/>
    </w:pPr>
  </w:style>
  <w:style w:type="paragraph" w:styleId="Paragraphedeliste">
    <w:name w:val="List Paragraph"/>
    <w:basedOn w:val="Normal"/>
    <w:uiPriority w:val="72"/>
    <w:rsid w:val="001257B6"/>
    <w:pPr>
      <w:ind w:left="720"/>
      <w:contextualSpacing/>
    </w:pPr>
  </w:style>
  <w:style w:type="character" w:styleId="Textedelespacerserv">
    <w:name w:val="Placeholder Text"/>
    <w:basedOn w:val="Policepardfaut"/>
    <w:uiPriority w:val="99"/>
    <w:unhideWhenUsed/>
    <w:rsid w:val="00B17627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C714BE"/>
    <w:pPr>
      <w:spacing w:before="100" w:beforeAutospacing="1" w:after="100" w:afterAutospacing="1" w:line="240" w:lineRule="auto"/>
      <w:jc w:val="left"/>
    </w:pPr>
    <w:rPr>
      <w:rFonts w:ascii="Times New Roman" w:eastAsiaTheme="minorEastAsia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62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Fichiers%20perso\Mes%20documents\Dropbox\FG\ECE%20commission\Maquettes\2015%2005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B051FEF-98AE-4BBD-A3A2-985460D34F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2015 05</Template>
  <TotalTime>4</TotalTime>
  <Pages>5</Pages>
  <Words>884</Words>
  <Characters>6453</Characters>
  <Application>Microsoft Office Word</Application>
  <DocSecurity>0</DocSecurity>
  <Lines>53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ECE</vt:lpstr>
    </vt:vector>
  </TitlesOfParts>
  <Company>Rectorat de Versailles</Company>
  <LinksUpToDate>false</LinksUpToDate>
  <CharactersWithSpaces>7323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ECE</dc:title>
  <dc:creator>SIEC</dc:creator>
  <cp:lastModifiedBy>CES53</cp:lastModifiedBy>
  <cp:revision>22</cp:revision>
  <cp:lastPrinted>2019-12-10T16:33:00Z</cp:lastPrinted>
  <dcterms:created xsi:type="dcterms:W3CDTF">2020-10-16T07:37:00Z</dcterms:created>
  <dcterms:modified xsi:type="dcterms:W3CDTF">2020-12-02T10:05:00Z</dcterms:modified>
</cp:coreProperties>
</file>