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17CDD" w14:textId="6C498A67" w:rsidR="00CA452A" w:rsidRPr="00722601" w:rsidRDefault="00CA452A" w:rsidP="003D2DBF">
      <w:pPr>
        <w:ind w:left="5664" w:firstLine="708"/>
        <w:jc w:val="right"/>
        <w:rPr>
          <w:rFonts w:ascii="Arial" w:hAnsi="Arial" w:cs="Arial"/>
        </w:rPr>
      </w:pPr>
      <w:r w:rsidRPr="00722601">
        <w:rPr>
          <w:rFonts w:ascii="Arial" w:hAnsi="Arial" w:cs="Arial"/>
        </w:rPr>
        <w:t xml:space="preserve">Fiche sujet </w:t>
      </w:r>
      <w:r w:rsidR="00B178D4" w:rsidRPr="00722601">
        <w:rPr>
          <w:rFonts w:ascii="Arial" w:hAnsi="Arial" w:cs="Arial"/>
        </w:rPr>
        <w:t>–</w:t>
      </w:r>
      <w:r w:rsidRPr="00722601">
        <w:rPr>
          <w:rFonts w:ascii="Arial" w:hAnsi="Arial" w:cs="Arial"/>
        </w:rPr>
        <w:t xml:space="preserve"> candidat</w:t>
      </w:r>
      <w:r w:rsidR="00B178D4" w:rsidRPr="00722601">
        <w:rPr>
          <w:rFonts w:ascii="Arial" w:hAnsi="Arial" w:cs="Arial"/>
        </w:rPr>
        <w:t xml:space="preserve"> </w:t>
      </w:r>
    </w:p>
    <w:tbl>
      <w:tblPr>
        <w:tblW w:w="1587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88"/>
        <w:gridCol w:w="8788"/>
      </w:tblGrid>
      <w:tr w:rsidR="00007BB8" w:rsidRPr="00722601" w14:paraId="165F40F3" w14:textId="77777777" w:rsidTr="00C42AAA">
        <w:trPr>
          <w:trHeight w:val="20"/>
        </w:trPr>
        <w:tc>
          <w:tcPr>
            <w:tcW w:w="15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0B4FFB10" w14:textId="77777777" w:rsidR="00007BB8" w:rsidRPr="0066356C" w:rsidRDefault="00007BB8" w:rsidP="00C42AAA">
            <w:pPr>
              <w:snapToGrid w:val="0"/>
              <w:spacing w:before="120" w:after="120"/>
              <w:rPr>
                <w:rFonts w:ascii="Arial" w:hAnsi="Arial" w:cs="Arial"/>
                <w:b/>
                <w:bCs/>
              </w:rPr>
            </w:pPr>
            <w:r w:rsidRPr="00722601">
              <w:rPr>
                <w:rFonts w:ascii="Arial" w:hAnsi="Arial" w:cs="Arial"/>
                <w:b/>
                <w:bCs/>
              </w:rPr>
              <w:t>Mise en situation et recherche à mener</w:t>
            </w:r>
          </w:p>
        </w:tc>
      </w:tr>
      <w:tr w:rsidR="00007BB8" w:rsidRPr="00722601" w14:paraId="2E5DB6B9" w14:textId="77777777" w:rsidTr="00172BBD">
        <w:trPr>
          <w:trHeight w:val="1434"/>
        </w:trPr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5D3A" w14:textId="77777777" w:rsidR="008375C0" w:rsidRPr="008375C0" w:rsidRDefault="00007BB8" w:rsidP="00202E43">
            <w:pPr>
              <w:pStyle w:val="Corpsdetexte"/>
              <w:spacing w:before="120" w:after="0"/>
              <w:jc w:val="both"/>
              <w:rPr>
                <w:rFonts w:ascii="Arial" w:hAnsi="Arial" w:cs="Arial"/>
              </w:rPr>
            </w:pPr>
            <w:bookmarkStart w:id="0" w:name="_Hlk55135117"/>
            <w:r w:rsidRPr="00024376">
              <w:rPr>
                <w:rFonts w:ascii="Arial" w:hAnsi="Arial" w:cs="Arial"/>
                <w:i/>
                <w:iCs/>
                <w:color w:val="222222"/>
                <w:shd w:val="clear" w:color="auto" w:fill="FFFFFF"/>
              </w:rPr>
              <w:t>Sordaria</w:t>
            </w:r>
            <w:r w:rsidRPr="00722601">
              <w:rPr>
                <w:rFonts w:ascii="Arial" w:hAnsi="Arial" w:cs="Arial"/>
                <w:color w:val="222222"/>
                <w:shd w:val="clear" w:color="auto" w:fill="FFFFFF"/>
              </w:rPr>
              <w:t xml:space="preserve"> est un Champignon Ascomycète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qui passe l’essentiel de son</w:t>
            </w:r>
            <w:r w:rsidRPr="00722601">
              <w:rPr>
                <w:rFonts w:ascii="Arial" w:hAnsi="Arial" w:cs="Arial"/>
                <w:color w:val="222222"/>
                <w:shd w:val="clear" w:color="auto" w:fill="FFFFFF"/>
              </w:rPr>
              <w:t xml:space="preserve"> cycle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de reproduction</w:t>
            </w:r>
            <w:r w:rsidRPr="00722601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532B75">
              <w:rPr>
                <w:rFonts w:ascii="Arial" w:hAnsi="Arial" w:cs="Arial"/>
                <w:color w:val="222222"/>
                <w:shd w:val="clear" w:color="auto" w:fill="FFFFFF"/>
              </w:rPr>
              <w:t xml:space="preserve">à l'état haploïde. </w:t>
            </w:r>
            <w:r w:rsidR="00AA74C5">
              <w:rPr>
                <w:rFonts w:ascii="Arial" w:hAnsi="Arial" w:cs="Arial"/>
                <w:color w:val="222222"/>
                <w:shd w:val="clear" w:color="auto" w:fill="FFFFFF"/>
              </w:rPr>
              <w:t xml:space="preserve">Le phénotype « couleur des spores » permet </w:t>
            </w:r>
            <w:r w:rsidR="00131858">
              <w:rPr>
                <w:rFonts w:ascii="Arial" w:hAnsi="Arial" w:cs="Arial"/>
                <w:color w:val="222222"/>
                <w:shd w:val="clear" w:color="auto" w:fill="FFFFFF"/>
              </w:rPr>
              <w:t xml:space="preserve">de visualiser </w:t>
            </w:r>
            <w:r w:rsidRPr="003A1637">
              <w:rPr>
                <w:rFonts w:ascii="Arial" w:hAnsi="Arial" w:cs="Arial"/>
                <w:color w:val="222222"/>
                <w:shd w:val="clear" w:color="auto" w:fill="FFFFFF"/>
              </w:rPr>
              <w:t xml:space="preserve">directement </w:t>
            </w:r>
            <w:r w:rsidR="00AA74C5">
              <w:rPr>
                <w:rFonts w:ascii="Arial" w:hAnsi="Arial" w:cs="Arial"/>
                <w:color w:val="222222"/>
                <w:shd w:val="clear" w:color="auto" w:fill="FFFFFF"/>
              </w:rPr>
              <w:t>l’</w:t>
            </w:r>
            <w:r w:rsidR="009C7326">
              <w:rPr>
                <w:rFonts w:ascii="Arial" w:hAnsi="Arial" w:cs="Arial"/>
                <w:color w:val="222222"/>
                <w:shd w:val="clear" w:color="auto" w:fill="FFFFFF"/>
              </w:rPr>
              <w:t>allèle porté par le chromosome,</w:t>
            </w:r>
            <w:r w:rsidR="00AA74C5">
              <w:rPr>
                <w:rFonts w:ascii="Arial" w:hAnsi="Arial" w:cs="Arial"/>
                <w:color w:val="222222"/>
                <w:shd w:val="clear" w:color="auto" w:fill="FFFFFF"/>
              </w:rPr>
              <w:t xml:space="preserve"> chaque spore ne possède qu’</w:t>
            </w:r>
            <w:r w:rsidR="003B0494">
              <w:rPr>
                <w:rFonts w:ascii="Arial" w:hAnsi="Arial" w:cs="Arial"/>
                <w:color w:val="222222"/>
                <w:shd w:val="clear" w:color="auto" w:fill="FFFFFF"/>
              </w:rPr>
              <w:t xml:space="preserve">un seul allèle </w:t>
            </w:r>
            <w:r w:rsidR="00AA74C5">
              <w:rPr>
                <w:rFonts w:ascii="Arial" w:hAnsi="Arial" w:cs="Arial"/>
                <w:color w:val="222222"/>
                <w:shd w:val="clear" w:color="auto" w:fill="FFFFFF"/>
              </w:rPr>
              <w:t xml:space="preserve">du gène « couleur des spores ». Son phénotype permet </w:t>
            </w:r>
            <w:r w:rsidR="00AA74C5" w:rsidRPr="00EE285C">
              <w:rPr>
                <w:rFonts w:ascii="Arial" w:hAnsi="Arial" w:cs="Arial"/>
                <w:color w:val="222222"/>
                <w:shd w:val="clear" w:color="auto" w:fill="FFFFFF"/>
              </w:rPr>
              <w:t>d</w:t>
            </w:r>
            <w:r w:rsidR="008375C0" w:rsidRPr="00EE285C">
              <w:rPr>
                <w:rFonts w:ascii="Arial" w:hAnsi="Arial" w:cs="Arial"/>
                <w:color w:val="222222"/>
                <w:shd w:val="clear" w:color="auto" w:fill="FFFFFF"/>
              </w:rPr>
              <w:t>’</w:t>
            </w:r>
            <w:r w:rsidR="003B0494" w:rsidRPr="00EE285C">
              <w:rPr>
                <w:rFonts w:ascii="Arial" w:hAnsi="Arial" w:cs="Arial"/>
                <w:color w:val="222222"/>
                <w:shd w:val="clear" w:color="auto" w:fill="FFFFFF"/>
              </w:rPr>
              <w:t xml:space="preserve">en </w:t>
            </w:r>
            <w:r w:rsidR="008375C0" w:rsidRPr="00EE285C">
              <w:rPr>
                <w:rFonts w:ascii="Arial" w:hAnsi="Arial" w:cs="Arial"/>
                <w:color w:val="222222"/>
                <w:shd w:val="clear" w:color="auto" w:fill="FFFFFF"/>
              </w:rPr>
              <w:t>déduire directement son génotype</w:t>
            </w:r>
            <w:r w:rsidR="00131858" w:rsidRPr="00EE285C">
              <w:rPr>
                <w:rFonts w:ascii="Arial" w:hAnsi="Arial" w:cs="Arial"/>
                <w:color w:val="222222"/>
                <w:shd w:val="clear" w:color="auto" w:fill="FFFFFF"/>
              </w:rPr>
              <w:t>. Immédiatement</w:t>
            </w:r>
            <w:r w:rsidRPr="00EE285C">
              <w:rPr>
                <w:rFonts w:ascii="Arial" w:eastAsia="Times New Roman" w:hAnsi="Arial" w:cs="Arial"/>
                <w:lang w:eastAsia="fr-FR"/>
              </w:rPr>
              <w:t xml:space="preserve"> après</w:t>
            </w:r>
            <w:r w:rsidR="00131858" w:rsidRPr="00EE285C">
              <w:rPr>
                <w:rFonts w:ascii="Arial" w:eastAsia="Times New Roman" w:hAnsi="Arial" w:cs="Arial"/>
                <w:lang w:eastAsia="fr-FR"/>
              </w:rPr>
              <w:t xml:space="preserve"> fécondation</w:t>
            </w:r>
            <w:r w:rsidR="009C7326">
              <w:rPr>
                <w:rFonts w:ascii="Arial" w:eastAsia="Times New Roman" w:hAnsi="Arial" w:cs="Arial"/>
                <w:lang w:eastAsia="fr-FR"/>
              </w:rPr>
              <w:t>,</w:t>
            </w:r>
            <w:r w:rsidRPr="00EE285C">
              <w:rPr>
                <w:rFonts w:ascii="Arial" w:eastAsia="Times New Roman" w:hAnsi="Arial" w:cs="Arial"/>
                <w:lang w:eastAsia="fr-FR"/>
              </w:rPr>
              <w:t xml:space="preserve"> les chromosomes subissent une réplication puis une méiose</w:t>
            </w:r>
            <w:r w:rsidR="00131858" w:rsidRPr="00EE285C">
              <w:rPr>
                <w:rFonts w:ascii="Arial" w:eastAsia="Times New Roman" w:hAnsi="Arial" w:cs="Arial"/>
                <w:lang w:eastAsia="fr-FR"/>
              </w:rPr>
              <w:t xml:space="preserve"> dans la cellule-œuf diploïde</w:t>
            </w:r>
            <w:r w:rsidRPr="00EE285C">
              <w:rPr>
                <w:rFonts w:ascii="Arial" w:eastAsia="Times New Roman" w:hAnsi="Arial" w:cs="Arial"/>
                <w:lang w:eastAsia="fr-FR"/>
              </w:rPr>
              <w:t>.</w:t>
            </w:r>
            <w:r w:rsidRPr="00EE285C">
              <w:rPr>
                <w:rFonts w:ascii="Arial" w:hAnsi="Arial" w:cs="Arial"/>
                <w:color w:val="222222"/>
              </w:rPr>
              <w:br/>
            </w:r>
            <w:bookmarkEnd w:id="0"/>
            <w:r w:rsidR="008375C0" w:rsidRPr="00EE285C">
              <w:rPr>
                <w:rFonts w:ascii="Arial" w:hAnsi="Arial" w:cs="Arial"/>
              </w:rPr>
              <w:t xml:space="preserve">La couleur des spores est gouvernée par </w:t>
            </w:r>
            <w:r w:rsidR="008375C0" w:rsidRPr="00EE285C">
              <w:rPr>
                <w:rFonts w:ascii="Arial" w:hAnsi="Arial" w:cs="Arial"/>
                <w:bCs/>
              </w:rPr>
              <w:t>un gène</w:t>
            </w:r>
            <w:r w:rsidR="008375C0" w:rsidRPr="00EE285C">
              <w:rPr>
                <w:rFonts w:ascii="Arial" w:hAnsi="Arial" w:cs="Arial"/>
              </w:rPr>
              <w:t xml:space="preserve"> dont il existe deux allèles :</w:t>
            </w:r>
          </w:p>
          <w:p w14:paraId="694467B0" w14:textId="77777777" w:rsidR="008375C0" w:rsidRPr="008375C0" w:rsidRDefault="008375C0" w:rsidP="00202E43">
            <w:pPr>
              <w:pStyle w:val="Corpsdetexte"/>
              <w:numPr>
                <w:ilvl w:val="0"/>
                <w:numId w:val="7"/>
              </w:numPr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 w:rsidRPr="008375C0">
              <w:rPr>
                <w:rFonts w:ascii="Arial" w:hAnsi="Arial" w:cs="Arial"/>
              </w:rPr>
              <w:t>l'allèle N qui déterm</w:t>
            </w:r>
            <w:r w:rsidR="0066356C">
              <w:rPr>
                <w:rFonts w:ascii="Arial" w:hAnsi="Arial" w:cs="Arial"/>
              </w:rPr>
              <w:t>ine la couleur noire des spores ;</w:t>
            </w:r>
            <w:r w:rsidRPr="008375C0">
              <w:rPr>
                <w:rFonts w:ascii="Arial" w:hAnsi="Arial" w:cs="Arial"/>
              </w:rPr>
              <w:t xml:space="preserve"> </w:t>
            </w:r>
          </w:p>
          <w:p w14:paraId="004AC12E" w14:textId="77777777" w:rsidR="008375C0" w:rsidRPr="008375C0" w:rsidRDefault="008375C0" w:rsidP="00202E43">
            <w:pPr>
              <w:pStyle w:val="Corpsdetexte"/>
              <w:numPr>
                <w:ilvl w:val="0"/>
                <w:numId w:val="7"/>
              </w:numPr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 w:rsidRPr="008375C0">
              <w:rPr>
                <w:rFonts w:ascii="Arial" w:hAnsi="Arial" w:cs="Arial"/>
              </w:rPr>
              <w:t xml:space="preserve">l'allèle B qui </w:t>
            </w:r>
            <w:r w:rsidR="00296E11">
              <w:rPr>
                <w:rFonts w:ascii="Arial" w:hAnsi="Arial" w:cs="Arial"/>
              </w:rPr>
              <w:t xml:space="preserve">détermine la couleur </w:t>
            </w:r>
            <w:r w:rsidRPr="008375C0">
              <w:rPr>
                <w:rFonts w:ascii="Arial" w:hAnsi="Arial" w:cs="Arial"/>
              </w:rPr>
              <w:t>blanche des spores</w:t>
            </w:r>
            <w:r w:rsidR="003B0494">
              <w:rPr>
                <w:rFonts w:ascii="Arial" w:hAnsi="Arial" w:cs="Arial"/>
              </w:rPr>
              <w:t>.</w:t>
            </w:r>
            <w:r w:rsidRPr="008375C0">
              <w:rPr>
                <w:rFonts w:ascii="Arial" w:hAnsi="Arial" w:cs="Arial"/>
              </w:rPr>
              <w:t xml:space="preserve"> </w:t>
            </w:r>
          </w:p>
          <w:p w14:paraId="4EE1A6F3" w14:textId="77777777" w:rsidR="008375C0" w:rsidRPr="00722601" w:rsidRDefault="008375C0" w:rsidP="00202E43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 w:rsidRPr="00EE285C">
              <w:rPr>
                <w:rFonts w:ascii="Arial" w:hAnsi="Arial" w:cs="Arial"/>
              </w:rPr>
              <w:t xml:space="preserve">Si on croise deux souches de </w:t>
            </w:r>
            <w:r w:rsidRPr="00024376">
              <w:rPr>
                <w:rFonts w:ascii="Arial" w:hAnsi="Arial" w:cs="Arial"/>
                <w:i/>
                <w:iCs/>
              </w:rPr>
              <w:t>Sordaria</w:t>
            </w:r>
            <w:r w:rsidR="003B0494" w:rsidRPr="00EE285C">
              <w:rPr>
                <w:rFonts w:ascii="Arial" w:hAnsi="Arial" w:cs="Arial"/>
              </w:rPr>
              <w:t xml:space="preserve"> différentes par la couleur des spores</w:t>
            </w:r>
            <w:r w:rsidRPr="00EE285C">
              <w:rPr>
                <w:rFonts w:ascii="Arial" w:hAnsi="Arial" w:cs="Arial"/>
              </w:rPr>
              <w:t>, on observe les résultats des brassages ayant lieu au cours de la méiose.</w:t>
            </w:r>
          </w:p>
          <w:p w14:paraId="41CE9CAF" w14:textId="77777777" w:rsidR="00007BB8" w:rsidRPr="00722601" w:rsidRDefault="008375C0" w:rsidP="00A108E6">
            <w:pPr>
              <w:shd w:val="clear" w:color="auto" w:fill="FFFFFF"/>
              <w:spacing w:before="120" w:after="120"/>
              <w:jc w:val="both"/>
              <w:rPr>
                <w:rFonts w:ascii="Arial" w:hAnsi="Arial" w:cs="Arial"/>
                <w:b/>
                <w:bCs/>
              </w:rPr>
            </w:pPr>
            <w:r w:rsidRPr="00722601">
              <w:rPr>
                <w:rFonts w:ascii="Arial" w:hAnsi="Arial" w:cs="Arial"/>
                <w:b/>
                <w:bCs/>
              </w:rPr>
              <w:t xml:space="preserve">On cherche à </w:t>
            </w:r>
            <w:r>
              <w:rPr>
                <w:rFonts w:ascii="Arial" w:hAnsi="Arial" w:cs="Arial"/>
                <w:b/>
                <w:bCs/>
              </w:rPr>
              <w:t>déduire</w:t>
            </w:r>
            <w:r w:rsidRPr="00722601">
              <w:rPr>
                <w:rFonts w:ascii="Arial" w:hAnsi="Arial" w:cs="Arial"/>
                <w:b/>
                <w:bCs/>
              </w:rPr>
              <w:t xml:space="preserve">, </w:t>
            </w:r>
            <w:r w:rsidRPr="00131858">
              <w:rPr>
                <w:rFonts w:ascii="Arial" w:hAnsi="Arial" w:cs="Arial"/>
                <w:b/>
                <w:bCs/>
              </w:rPr>
              <w:t>à partir d’une observation</w:t>
            </w:r>
            <w:r w:rsidRPr="00722601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de croisement entre deux souches</w:t>
            </w:r>
            <w:r w:rsidR="00F622F5">
              <w:rPr>
                <w:rFonts w:ascii="Arial" w:hAnsi="Arial" w:cs="Arial"/>
                <w:b/>
                <w:bCs/>
              </w:rPr>
              <w:t>, l’existence de brassages inter</w:t>
            </w:r>
            <w:r>
              <w:rPr>
                <w:rFonts w:ascii="Arial" w:hAnsi="Arial" w:cs="Arial"/>
                <w:b/>
                <w:bCs/>
              </w:rPr>
              <w:t xml:space="preserve">chromosomiques </w:t>
            </w:r>
            <w:r w:rsidRPr="00722601">
              <w:rPr>
                <w:rFonts w:ascii="Arial" w:hAnsi="Arial" w:cs="Arial"/>
                <w:b/>
                <w:bCs/>
              </w:rPr>
              <w:t xml:space="preserve">chez un individu </w:t>
            </w:r>
            <w:r w:rsidRPr="00024376">
              <w:rPr>
                <w:rFonts w:ascii="Arial" w:hAnsi="Arial" w:cs="Arial"/>
                <w:b/>
                <w:bCs/>
                <w:i/>
                <w:iCs/>
              </w:rPr>
              <w:t>Sordaria</w:t>
            </w:r>
            <w:r w:rsidRPr="00722601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172BBD" w:rsidRPr="00722601" w14:paraId="5DEF1DC8" w14:textId="77777777" w:rsidTr="00C42AAA">
        <w:trPr>
          <w:trHeight w:val="20"/>
        </w:trPr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37A62E" w14:textId="77777777" w:rsidR="00172BBD" w:rsidRPr="00722601" w:rsidRDefault="00172BBD" w:rsidP="00A108E6">
            <w:pPr>
              <w:snapToGrid w:val="0"/>
              <w:spacing w:before="120" w:after="120"/>
              <w:rPr>
                <w:rFonts w:ascii="Arial" w:hAnsi="Arial" w:cs="Arial"/>
                <w:b/>
                <w:bCs/>
              </w:rPr>
            </w:pPr>
            <w:r w:rsidRPr="00722601">
              <w:rPr>
                <w:rFonts w:ascii="Arial" w:hAnsi="Arial" w:cs="Arial"/>
                <w:b/>
                <w:bCs/>
              </w:rPr>
              <w:t>Ressources</w:t>
            </w:r>
          </w:p>
        </w:tc>
      </w:tr>
      <w:tr w:rsidR="00314BC0" w:rsidRPr="00722601" w14:paraId="463CBFD9" w14:textId="77777777" w:rsidTr="00C578A7">
        <w:trPr>
          <w:trHeight w:val="211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67126" w14:textId="11BFBC0A" w:rsidR="00314BC0" w:rsidRPr="00A108E6" w:rsidRDefault="00314BC0" w:rsidP="00A108E6">
            <w:pPr>
              <w:suppressAutoHyphens/>
              <w:spacing w:before="120" w:after="120"/>
              <w:jc w:val="both"/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  <w:r w:rsidRPr="00A108E6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Périthèce, en cours de maturation, issu de l’autofécondation d’une souche de </w:t>
            </w:r>
            <w:r w:rsidRPr="00024376">
              <w:rPr>
                <w:rFonts w:ascii="Arial" w:hAnsi="Arial" w:cs="Arial"/>
                <w:b/>
                <w:bCs/>
                <w:i/>
                <w:iCs/>
                <w:color w:val="222222"/>
                <w:u w:val="single"/>
                <w:shd w:val="clear" w:color="auto" w:fill="FFFFFF"/>
              </w:rPr>
              <w:t>Sordaria</w:t>
            </w:r>
            <w:r w:rsidRPr="00A108E6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 à spores noires, prélevé dans un milieu de culture gélosé, puis éclaté</w:t>
            </w:r>
            <w:r w:rsidR="00E61EEE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 par écrasement</w:t>
            </w:r>
            <w:r w:rsidRPr="00A108E6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 (MO)</w:t>
            </w:r>
            <w:r w:rsidR="00A108E6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> :</w:t>
            </w:r>
          </w:p>
          <w:p w14:paraId="443FA36F" w14:textId="77777777" w:rsidR="00314BC0" w:rsidRPr="00F13278" w:rsidRDefault="00314BC0" w:rsidP="00953C43">
            <w:pPr>
              <w:shd w:val="clear" w:color="auto" w:fill="FFFFFF"/>
              <w:tabs>
                <w:tab w:val="left" w:pos="4176"/>
              </w:tabs>
              <w:rPr>
                <w:rFonts w:ascii="Arial" w:hAnsi="Arial" w:cs="Arial"/>
                <w:b/>
                <w:bCs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69AE550E" wp14:editId="2FDC2EB4">
                  <wp:extent cx="3215005" cy="1764881"/>
                  <wp:effectExtent l="0" t="0" r="0" b="635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t="8508"/>
                          <a:stretch/>
                        </pic:blipFill>
                        <pic:spPr bwMode="auto">
                          <a:xfrm>
                            <a:off x="0" y="0"/>
                            <a:ext cx="3224479" cy="1770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2BC7AF" w14:textId="698BDEDE" w:rsidR="00314BC0" w:rsidRPr="00F13278" w:rsidRDefault="00314BC0" w:rsidP="00A108E6">
            <w:pPr>
              <w:shd w:val="clear" w:color="auto" w:fill="FFFFFF"/>
              <w:tabs>
                <w:tab w:val="left" w:pos="4176"/>
              </w:tabs>
              <w:spacing w:after="120"/>
              <w:jc w:val="both"/>
              <w:rPr>
                <w:rFonts w:ascii="Arial" w:hAnsi="Arial" w:cs="Arial"/>
                <w:b/>
                <w:bCs/>
              </w:rPr>
            </w:pPr>
            <w:r w:rsidRPr="00F13278">
              <w:rPr>
                <w:rFonts w:ascii="Arial" w:hAnsi="Arial" w:cs="Arial"/>
                <w:color w:val="222222"/>
                <w:shd w:val="clear" w:color="auto" w:fill="FFFFFF"/>
              </w:rPr>
              <w:t xml:space="preserve">Dans un asque, l’observation de la position de bas en haut des spores (issues de la méiose de la cellule-œuf) </w:t>
            </w:r>
            <w:r w:rsidR="00E40C14">
              <w:rPr>
                <w:rFonts w:ascii="Arial" w:hAnsi="Arial" w:cs="Arial"/>
                <w:color w:val="222222"/>
                <w:shd w:val="clear" w:color="auto" w:fill="FFFFFF"/>
              </w:rPr>
              <w:t>illustre</w:t>
            </w:r>
            <w:r w:rsidRPr="00F13278">
              <w:rPr>
                <w:rFonts w:ascii="Arial" w:hAnsi="Arial" w:cs="Arial"/>
                <w:color w:val="222222"/>
                <w:shd w:val="clear" w:color="auto" w:fill="FFFFFF"/>
              </w:rPr>
              <w:t xml:space="preserve"> le résultat de la répartition des allèles et des chromosomes au cours de la méiose.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983C05" w14:textId="4296C97F" w:rsidR="00314BC0" w:rsidRPr="00DF58CD" w:rsidRDefault="00A108E6" w:rsidP="00A108E6">
            <w:pPr>
              <w:pStyle w:val="Corpsdetexte"/>
              <w:spacing w:before="120"/>
              <w:jc w:val="both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  <w:noProof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782144" behindDoc="0" locked="0" layoutInCell="1" allowOverlap="1" wp14:anchorId="31DFFDD6" wp14:editId="66D66C1D">
                      <wp:simplePos x="0" y="0"/>
                      <wp:positionH relativeFrom="column">
                        <wp:posOffset>4154170</wp:posOffset>
                      </wp:positionH>
                      <wp:positionV relativeFrom="paragraph">
                        <wp:posOffset>385250</wp:posOffset>
                      </wp:positionV>
                      <wp:extent cx="964565" cy="2366010"/>
                      <wp:effectExtent l="0" t="0" r="13335" b="8890"/>
                      <wp:wrapNone/>
                      <wp:docPr id="162993" name="Groupe 1629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4565" cy="2366010"/>
                                <a:chOff x="0" y="0"/>
                                <a:chExt cx="1138766" cy="2595034"/>
                              </a:xfrm>
                            </wpg:grpSpPr>
                            <wps:wsp>
                              <wps:cNvPr id="162992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38766" cy="2595034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91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21928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90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1909233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9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15959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8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1286933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7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9736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6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677333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3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4021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5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1100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894" name="Freeform 162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35467" y="427566"/>
                                  <a:ext cx="864870" cy="227965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folHlink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04DF4D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897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1267" y="567266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62898" name="Freeform 132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35467" y="1617133"/>
                                  <a:ext cx="862965" cy="214630"/>
                                </a:xfrm>
                                <a:custGeom>
                                  <a:avLst/>
                                  <a:gdLst>
                                    <a:gd name="T0" fmla="*/ 3960 w 4200"/>
                                    <a:gd name="T1" fmla="*/ 360 h 750"/>
                                    <a:gd name="T2" fmla="*/ 3720 w 4200"/>
                                    <a:gd name="T3" fmla="*/ 180 h 750"/>
                                    <a:gd name="T4" fmla="*/ 2040 w 4200"/>
                                    <a:gd name="T5" fmla="*/ 180 h 750"/>
                                    <a:gd name="T6" fmla="*/ 1440 w 4200"/>
                                    <a:gd name="T7" fmla="*/ 360 h 750"/>
                                    <a:gd name="T8" fmla="*/ 1200 w 4200"/>
                                    <a:gd name="T9" fmla="*/ 180 h 750"/>
                                    <a:gd name="T10" fmla="*/ 240 w 4200"/>
                                    <a:gd name="T11" fmla="*/ 0 h 750"/>
                                    <a:gd name="T12" fmla="*/ 120 w 4200"/>
                                    <a:gd name="T13" fmla="*/ 180 h 750"/>
                                    <a:gd name="T14" fmla="*/ 960 w 4200"/>
                                    <a:gd name="T15" fmla="*/ 360 h 750"/>
                                    <a:gd name="T16" fmla="*/ 1440 w 4200"/>
                                    <a:gd name="T17" fmla="*/ 720 h 750"/>
                                    <a:gd name="T18" fmla="*/ 1680 w 4200"/>
                                    <a:gd name="T19" fmla="*/ 540 h 750"/>
                                    <a:gd name="T20" fmla="*/ 2280 w 4200"/>
                                    <a:gd name="T21" fmla="*/ 360 h 750"/>
                                    <a:gd name="T22" fmla="*/ 3960 w 4200"/>
                                    <a:gd name="T23" fmla="*/ 360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D19D2AD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0" name="Freeform 127"/>
                              <wps:cNvSpPr>
                                <a:spLocks/>
                              </wps:cNvSpPr>
                              <wps:spPr bwMode="auto">
                                <a:xfrm rot="21444262">
                                  <a:off x="131234" y="1295400"/>
                                  <a:ext cx="864235" cy="237490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907A06E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2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3167" y="1337733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54405A7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3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8934" y="1727200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5D8203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6" name="Freeform 162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35467" y="973666"/>
                                  <a:ext cx="864870" cy="227965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folHlink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1479B2F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8" name="Freeform 162"/>
                              <wps:cNvSpPr>
                                <a:spLocks/>
                              </wps:cNvSpPr>
                              <wps:spPr bwMode="auto">
                                <a:xfrm rot="21444262">
                                  <a:off x="135467" y="122766"/>
                                  <a:ext cx="864870" cy="227965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folHlink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0511A8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7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4700" y="152400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62911" name="Freeform 162"/>
                              <wps:cNvSpPr>
                                <a:spLocks/>
                              </wps:cNvSpPr>
                              <wps:spPr bwMode="auto">
                                <a:xfrm rot="21444262">
                                  <a:off x="135467" y="685800"/>
                                  <a:ext cx="864870" cy="227965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folHlink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8FB5D38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77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034" y="1104900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62910" name="Oval 1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808567" y="723900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62978" name="Freeform 127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35467" y="2192866"/>
                                  <a:ext cx="864235" cy="237490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7365F10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79" name="Oval 2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787400" y="2302933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406305F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80" name="Freeform 127"/>
                              <wps:cNvSpPr>
                                <a:spLocks/>
                              </wps:cNvSpPr>
                              <wps:spPr bwMode="auto">
                                <a:xfrm rot="21444262">
                                  <a:off x="131234" y="1896533"/>
                                  <a:ext cx="864235" cy="237490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52CCF4B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81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3167" y="1934633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D5DB3D9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DFFDD6" id="Groupe 162993" o:spid="_x0000_s1026" style="position:absolute;left:0;text-align:left;margin-left:327.1pt;margin-top:30.35pt;width:75.95pt;height:186.3pt;z-index:251782144;mso-width-relative:margin;mso-height-relative:margin" coordsize="11387,25950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">
                      <v:roundrect id="AutoShape 93" o:spid="_x0000_s1027" style="position:absolute;width:11387;height:25950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" fillcolor="white [3212]" strokecolor="black [3213]" strokeweight="1pt">
                        <v:stroke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28" style="position:absolute;left:508;top:21928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29" style="position:absolute;left:508;top:19092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0" style="position:absolute;left:508;top:15959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1" style="position:absolute;left:508;top:12869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2" style="position:absolute;left:508;top:9736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3" style="position:absolute;left:508;top:6773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4" style="position:absolute;left:508;top:4021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5" style="position:absolute;left:508;top:1100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shape id="Freeform 162" o:spid="_x0000_s1036" style="position:absolute;left:1354;top:4275;width:8649;height:2280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<v:stroke joinstyle="round"/>
                        <v:formulas/>
                        <v:path arrowok="t" o:connecttype="custom" o:connectlocs="1153572,269911;1083559,134955;594289,134955;419462,269911;349449,134955;69807,0;35007,134955;279641,269911;419462,539517;489269,404562;664097,269911;1153572,269911" o:connectangles="0,0,0,0,0,0,0,0,0,0,0,0" textboxrect="0,0,4200,750"/>
                        <v:textbox>
                          <w:txbxContent>
                            <w:p w14:paraId="4A04DF4D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17" o:spid="_x0000_s1037" style="position:absolute;left:8212;top:5672;width:743;height:76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">
                        <v:fill r:id="rId10" o:title="" recolor="t" rotate="t" type="tile"/>
                      </v:oval>
                      <v:shape id="Freeform 132" o:spid="_x0000_s1038" style="position:absolute;left:1354;top:16171;width:8630;height:2146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813653,103022;764340,51511;419154,51511;295874,103022;246561,51511;49312,0;24656,51511;197249,103022;295874,206045;345186,154534;468467,103022;813653,103022" o:connectangles="0,0,0,0,0,0,0,0,0,0,0,0" textboxrect="0,0,4200,750"/>
                        <v:textbox>
                          <w:txbxContent>
                            <w:p w14:paraId="2D19D2AD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shape id="Freeform 127" o:spid="_x0000_s1039" style="position:absolute;left:1312;top:12954;width:8642;height:2374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1152725,281188;1082763,140594;593853,140594;419154,281188;349192,140594;69756,0;34981,140594;279436,281188;419154,562060;488910,421466;663609,281188;1152725,281188" o:connectangles="0,0,0,0,0,0,0,0,0,0,0,0" textboxrect="0,0,4200,750"/>
                        <v:textbox>
                          <w:txbxContent>
                            <w:p w14:paraId="2907A06E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27" o:spid="_x0000_s1040" style="position:absolute;left:7831;top:13377;width:730;height:7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" fillcolor="#cc0">
                        <v:textbox>
                          <w:txbxContent>
                            <w:p w14:paraId="154405A7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Oval 27" o:spid="_x0000_s1041" style="position:absolute;left:7789;top:17272;width:730;height:7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" fillcolor="#cc0">
                        <v:textbox>
                          <w:txbxContent>
                            <w:p w14:paraId="685D8203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shape id="Freeform 162" o:spid="_x0000_s1042" style="position:absolute;left:1354;top:9736;width:8649;height:2280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<v:stroke joinstyle="round"/>
                        <v:formulas/>
                        <v:path arrowok="t" o:connecttype="custom" o:connectlocs="1153572,269911;1083559,134955;594289,134955;419462,269911;349449,134955;69807,0;35007,134955;279641,269911;419462,539517;489269,404562;664097,269911;1153572,269911" o:connectangles="0,0,0,0,0,0,0,0,0,0,0,0" textboxrect="0,0,4200,750"/>
                        <v:textbox>
                          <w:txbxContent>
                            <w:p w14:paraId="21479B2F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shape id="Freeform 162" o:spid="_x0000_s1043" style="position:absolute;left:1354;top:1227;width:8649;height:2280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<v:stroke joinstyle="round"/>
                        <v:formulas/>
                        <v:path arrowok="t" o:connecttype="custom" o:connectlocs="1153572,269911;1083559,134955;594289,134955;419462,269911;349449,134955;69807,0;35007,134955;279641,269911;419462,539517;489269,404562;664097,269911;1153572,269911" o:connectangles="0,0,0,0,0,0,0,0,0,0,0,0" textboxrect="0,0,4200,750"/>
                        <v:textbox>
                          <w:txbxContent>
                            <w:p w14:paraId="390511A8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17" o:spid="_x0000_s1044" style="position:absolute;left:7747;top:1524;width:742;height:76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">
                        <v:fill r:id="rId10" o:title="" recolor="t" rotate="t" type="tile"/>
                      </v:oval>
                      <v:shape id="Freeform 162" o:spid="_x0000_s1045" style="position:absolute;left:1354;top:6858;width:8649;height:2279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<v:stroke joinstyle="round"/>
                        <v:formulas/>
                        <v:path arrowok="t" o:connecttype="custom" o:connectlocs="1153572,269911;1083559,134955;594289,134955;419462,269911;349449,134955;69807,0;35007,134955;279641,269911;419462,539517;489269,404562;664097,269911;1153572,269911" o:connectangles="0,0,0,0,0,0,0,0,0,0,0,0" textboxrect="0,0,4200,750"/>
                        <v:textbox>
                          <w:txbxContent>
                            <w:p w14:paraId="48FB5D38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17" o:spid="_x0000_s1046" style="position:absolute;left:8170;top:11049;width:743;height:76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">
                        <v:fill r:id="rId10" o:title="" recolor="t" rotate="t" type="tile"/>
                      </v:oval>
                      <v:oval id="Oval 17" o:spid="_x0000_s1047" style="position:absolute;left:8085;top:7239;width:743;height:762;flip:y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">
                        <v:fill r:id="rId10" o:title="" recolor="t" rotate="t" type="tile"/>
                      </v:oval>
                      <v:shape id="Freeform 127" o:spid="_x0000_s1048" style="position:absolute;left:1354;top:21928;width:8643;height:2375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1152725,281188;1082763,140594;593853,140594;419154,281188;349192,140594;69756,0;34981,140594;279436,281188;419154,562060;488910,421466;663609,281188;1152725,281188" o:connectangles="0,0,0,0,0,0,0,0,0,0,0,0" textboxrect="0,0,4200,750"/>
                        <v:textbox>
                          <w:txbxContent>
                            <w:p w14:paraId="67365F10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27" o:spid="_x0000_s1049" style="position:absolute;left:7874;top:23029;width:730;height:755;flip:y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" fillcolor="#cc0">
                        <v:textbox>
                          <w:txbxContent>
                            <w:p w14:paraId="5406305F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shape id="Freeform 127" o:spid="_x0000_s1050" style="position:absolute;left:1312;top:18965;width:8642;height:2375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1152725,281188;1082763,140594;593853,140594;419154,281188;349192,140594;69756,0;34981,140594;279436,281188;419154,562060;488910,421466;663609,281188;1152725,281188" o:connectangles="0,0,0,0,0,0,0,0,0,0,0,0" textboxrect="0,0,4200,750"/>
                        <v:textbox>
                          <w:txbxContent>
                            <w:p w14:paraId="552CCF4B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27" o:spid="_x0000_s1051" style="position:absolute;left:7831;top:19346;width:730;height:7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" fillcolor="#cc0">
                        <v:textbox>
                          <w:txbxContent>
                            <w:p w14:paraId="3D5DB3D9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</v:group>
                  </w:pict>
                </mc:Fallback>
              </mc:AlternateContent>
            </w:r>
            <w:r w:rsidRPr="00E80472">
              <w:rPr>
                <w:rFonts w:ascii="Arial" w:hAnsi="Arial" w:cs="Arial"/>
                <w:b/>
                <w:u w:val="single"/>
              </w:rPr>
              <w:t>Schéma d</w:t>
            </w:r>
            <w:r>
              <w:rPr>
                <w:rFonts w:ascii="Arial" w:hAnsi="Arial" w:cs="Arial"/>
                <w:b/>
                <w:u w:val="single"/>
              </w:rPr>
              <w:t>’un exemple de</w:t>
            </w:r>
            <w:r w:rsidRPr="00E80472">
              <w:rPr>
                <w:rFonts w:ascii="Arial" w:hAnsi="Arial" w:cs="Arial"/>
                <w:b/>
                <w:u w:val="single"/>
              </w:rPr>
              <w:t xml:space="preserve"> la répartition des allèles portés</w:t>
            </w:r>
            <w:r>
              <w:rPr>
                <w:rFonts w:ascii="Arial" w:hAnsi="Arial" w:cs="Arial"/>
                <w:b/>
                <w:u w:val="single"/>
              </w:rPr>
              <w:t xml:space="preserve"> </w:t>
            </w:r>
            <w:r w:rsidRPr="00E80472">
              <w:rPr>
                <w:rFonts w:ascii="Arial" w:hAnsi="Arial" w:cs="Arial"/>
                <w:b/>
                <w:u w:val="single"/>
              </w:rPr>
              <w:t xml:space="preserve">par les chromosomes chez </w:t>
            </w:r>
            <w:r w:rsidRPr="00024376">
              <w:rPr>
                <w:rFonts w:ascii="Arial" w:hAnsi="Arial" w:cs="Arial"/>
                <w:b/>
                <w:i/>
                <w:iCs/>
                <w:u w:val="single"/>
              </w:rPr>
              <w:t>Sordaria</w:t>
            </w:r>
            <w:r w:rsidRPr="00E80472">
              <w:rPr>
                <w:rFonts w:ascii="Arial" w:hAnsi="Arial" w:cs="Arial"/>
                <w:b/>
                <w:u w:val="single"/>
              </w:rPr>
              <w:t>, de la cellule œuf à l’asque</w:t>
            </w:r>
            <w:r>
              <w:rPr>
                <w:rFonts w:ascii="Arial" w:hAnsi="Arial" w:cs="Arial"/>
                <w:b/>
                <w:u w:val="single"/>
              </w:rPr>
              <w:t> </w:t>
            </w:r>
            <w:r>
              <w:rPr>
                <w:rFonts w:ascii="Arial" w:hAnsi="Arial" w:cs="Arial"/>
                <w:b/>
                <w:bCs/>
                <w:noProof/>
                <w:lang w:eastAsia="fr-FR"/>
              </w:rPr>
              <w:t>:</w:t>
            </w:r>
          </w:p>
          <w:p w14:paraId="4EC9587C" w14:textId="6B641D35" w:rsidR="00314BC0" w:rsidRPr="00DF58CD" w:rsidRDefault="00314BC0" w:rsidP="003E5E16">
            <w:pPr>
              <w:pStyle w:val="Corpsdetexte"/>
              <w:spacing w:after="0"/>
              <w:ind w:left="360"/>
              <w:jc w:val="both"/>
              <w:rPr>
                <w:rFonts w:ascii="Arial" w:hAnsi="Arial" w:cs="Arial"/>
              </w:rPr>
            </w:pPr>
          </w:p>
          <w:p w14:paraId="45C54F5F" w14:textId="53F6B12E" w:rsidR="00314BC0" w:rsidRPr="00DF58CD" w:rsidRDefault="00A108E6" w:rsidP="003E5E16">
            <w:pPr>
              <w:pStyle w:val="Corpsdetexte"/>
              <w:spacing w:after="0"/>
              <w:ind w:left="360"/>
              <w:jc w:val="both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777024" behindDoc="0" locked="0" layoutInCell="1" allowOverlap="1" wp14:anchorId="1BBACA86" wp14:editId="63299F09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143705</wp:posOffset>
                      </wp:positionV>
                      <wp:extent cx="1011555" cy="1600200"/>
                      <wp:effectExtent l="0" t="0" r="17145" b="12700"/>
                      <wp:wrapNone/>
                      <wp:docPr id="4" name="Groupe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11555" cy="1600200"/>
                                <a:chOff x="0" y="0"/>
                                <a:chExt cx="1011555" cy="1600200"/>
                              </a:xfrm>
                            </wpg:grpSpPr>
                            <wpg:grpSp>
                              <wpg:cNvPr id="163000" name="Groupe 163000"/>
                              <wpg:cNvGrpSpPr/>
                              <wpg:grpSpPr>
                                <a:xfrm>
                                  <a:off x="0" y="0"/>
                                  <a:ext cx="1011555" cy="1600200"/>
                                  <a:chOff x="0" y="0"/>
                                  <a:chExt cx="1011555" cy="1600200"/>
                                </a:xfrm>
                              </wpg:grpSpPr>
                              <wps:wsp>
                                <wps:cNvPr id="162885" name="AutoShape 9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011555" cy="1600200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solidFill>
                                    <a:schemeClr val="bg1"/>
                                  </a:solidFill>
                                  <a:ln w="12700" cap="sq">
                                    <a:solidFill>
                                      <a:schemeClr val="tx1"/>
                                    </a:solidFill>
                                    <a:round/>
                                    <a:headEnd type="none" w="sm" len="sm"/>
                                    <a:tailEnd type="none" w="sm" len="sm"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chemeClr val="bg2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wrap="none" anchor="ctr"/>
                              </wps:wsp>
                              <wps:wsp>
                                <wps:cNvPr id="17" name="Connecteur droit avec flèche 17"/>
                                <wps:cNvCnPr/>
                                <wps:spPr>
                                  <a:xfrm>
                                    <a:off x="720436" y="309880"/>
                                    <a:ext cx="95848" cy="239555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" name="Connecteur droit avec flèche 18"/>
                                <wps:cNvCnPr/>
                                <wps:spPr>
                                  <a:xfrm flipV="1">
                                    <a:off x="720436" y="938362"/>
                                    <a:ext cx="49184" cy="241584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61448" name="Group 13"/>
                                <wpg:cNvGrpSpPr/>
                                <wpg:grpSpPr bwMode="auto">
                                  <a:xfrm rot="217289" flipV="1">
                                    <a:off x="55418" y="394854"/>
                                    <a:ext cx="915670" cy="228600"/>
                                    <a:chOff x="177800" y="617537"/>
                                    <a:chExt cx="4200" cy="750"/>
                                  </a:xfrm>
                                </wpg:grpSpPr>
                                <wps:wsp>
                                  <wps:cNvPr id="7" name="Freeform 1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77800" y="617537"/>
                                      <a:ext cx="4200" cy="750"/>
                                    </a:xfrm>
                                    <a:custGeom>
                                      <a:avLst/>
                                      <a:gdLst>
                                        <a:gd name="T0" fmla="*/ 3960 w 4200"/>
                                        <a:gd name="T1" fmla="*/ 360 h 750"/>
                                        <a:gd name="T2" fmla="*/ 3720 w 4200"/>
                                        <a:gd name="T3" fmla="*/ 180 h 750"/>
                                        <a:gd name="T4" fmla="*/ 2040 w 4200"/>
                                        <a:gd name="T5" fmla="*/ 180 h 750"/>
                                        <a:gd name="T6" fmla="*/ 1440 w 4200"/>
                                        <a:gd name="T7" fmla="*/ 360 h 750"/>
                                        <a:gd name="T8" fmla="*/ 1200 w 4200"/>
                                        <a:gd name="T9" fmla="*/ 180 h 750"/>
                                        <a:gd name="T10" fmla="*/ 240 w 4200"/>
                                        <a:gd name="T11" fmla="*/ 0 h 750"/>
                                        <a:gd name="T12" fmla="*/ 120 w 4200"/>
                                        <a:gd name="T13" fmla="*/ 180 h 750"/>
                                        <a:gd name="T14" fmla="*/ 960 w 4200"/>
                                        <a:gd name="T15" fmla="*/ 360 h 750"/>
                                        <a:gd name="T16" fmla="*/ 1440 w 4200"/>
                                        <a:gd name="T17" fmla="*/ 720 h 750"/>
                                        <a:gd name="T18" fmla="*/ 1680 w 4200"/>
                                        <a:gd name="T19" fmla="*/ 540 h 750"/>
                                        <a:gd name="T20" fmla="*/ 2280 w 4200"/>
                                        <a:gd name="T21" fmla="*/ 360 h 750"/>
                                        <a:gd name="T22" fmla="*/ 3960 w 4200"/>
                                        <a:gd name="T23" fmla="*/ 360 h 750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0 60000 65536"/>
                                        <a:gd name="T31" fmla="*/ 0 60000 65536"/>
                                        <a:gd name="T32" fmla="*/ 0 60000 65536"/>
                                        <a:gd name="T33" fmla="*/ 0 60000 65536"/>
                                        <a:gd name="T34" fmla="*/ 0 60000 65536"/>
                                        <a:gd name="T35" fmla="*/ 0 60000 65536"/>
                                      </a:gdLst>
                                      <a:ahLst/>
                                      <a:cxnLst>
                                        <a:cxn ang="T24">
                                          <a:pos x="T0" y="T1"/>
                                        </a:cxn>
                                        <a:cxn ang="T25">
                                          <a:pos x="T2" y="T3"/>
                                        </a:cxn>
                                        <a:cxn ang="T26">
                                          <a:pos x="T4" y="T5"/>
                                        </a:cxn>
                                        <a:cxn ang="T27">
                                          <a:pos x="T6" y="T7"/>
                                        </a:cxn>
                                        <a:cxn ang="T28">
                                          <a:pos x="T8" y="T9"/>
                                        </a:cxn>
                                        <a:cxn ang="T29">
                                          <a:pos x="T10" y="T11"/>
                                        </a:cxn>
                                        <a:cxn ang="T30">
                                          <a:pos x="T12" y="T13"/>
                                        </a:cxn>
                                        <a:cxn ang="T31">
                                          <a:pos x="T14" y="T15"/>
                                        </a:cxn>
                                        <a:cxn ang="T32">
                                          <a:pos x="T16" y="T17"/>
                                        </a:cxn>
                                        <a:cxn ang="T33">
                                          <a:pos x="T18" y="T19"/>
                                        </a:cxn>
                                        <a:cxn ang="T34">
                                          <a:pos x="T20" y="T21"/>
                                        </a:cxn>
                                        <a:cxn ang="T35">
                                          <a:pos x="T22" y="T23"/>
                                        </a:cxn>
                                      </a:cxnLst>
                                      <a:rect l="0" t="0" r="r" b="b"/>
                                      <a:pathLst>
                                        <a:path w="4200" h="750">
                                          <a:moveTo>
                                            <a:pt x="3960" y="360"/>
                                          </a:moveTo>
                                          <a:cubicBezTo>
                                            <a:pt x="4200" y="330"/>
                                            <a:pt x="4040" y="210"/>
                                            <a:pt x="3720" y="180"/>
                                          </a:cubicBezTo>
                                          <a:cubicBezTo>
                                            <a:pt x="3400" y="150"/>
                                            <a:pt x="2420" y="150"/>
                                            <a:pt x="2040" y="180"/>
                                          </a:cubicBezTo>
                                          <a:cubicBezTo>
                                            <a:pt x="1660" y="210"/>
                                            <a:pt x="1580" y="360"/>
                                            <a:pt x="1440" y="360"/>
                                          </a:cubicBezTo>
                                          <a:cubicBezTo>
                                            <a:pt x="1300" y="360"/>
                                            <a:pt x="1400" y="240"/>
                                            <a:pt x="1200" y="180"/>
                                          </a:cubicBezTo>
                                          <a:cubicBezTo>
                                            <a:pt x="1000" y="120"/>
                                            <a:pt x="420" y="0"/>
                                            <a:pt x="240" y="0"/>
                                          </a:cubicBezTo>
                                          <a:cubicBezTo>
                                            <a:pt x="60" y="0"/>
                                            <a:pt x="0" y="120"/>
                                            <a:pt x="120" y="180"/>
                                          </a:cubicBezTo>
                                          <a:cubicBezTo>
                                            <a:pt x="240" y="240"/>
                                            <a:pt x="740" y="270"/>
                                            <a:pt x="960" y="360"/>
                                          </a:cubicBezTo>
                                          <a:cubicBezTo>
                                            <a:pt x="1180" y="450"/>
                                            <a:pt x="1320" y="690"/>
                                            <a:pt x="1440" y="720"/>
                                          </a:cubicBezTo>
                                          <a:cubicBezTo>
                                            <a:pt x="1560" y="750"/>
                                            <a:pt x="1540" y="600"/>
                                            <a:pt x="1680" y="540"/>
                                          </a:cubicBezTo>
                                          <a:cubicBezTo>
                                            <a:pt x="1820" y="480"/>
                                            <a:pt x="1900" y="390"/>
                                            <a:pt x="2280" y="360"/>
                                          </a:cubicBezTo>
                                          <a:cubicBezTo>
                                            <a:pt x="2660" y="330"/>
                                            <a:pt x="3720" y="390"/>
                                            <a:pt x="3960" y="36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folHlink"/>
                                    </a:solidFill>
                                    <a:ln w="9525">
                                      <a:solidFill>
                                        <a:srgbClr val="0000D4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2CEB054" w14:textId="77777777" w:rsidR="00314BC0" w:rsidRDefault="00314BC0" w:rsidP="00C6278C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  <wps:wsp>
                                  <wps:cNvPr id="8" name="Oval 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79120" y="617897"/>
                                      <a:ext cx="240" cy="3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folHlink"/>
                                    </a:solidFill>
                                    <a:ln w="9525">
                                      <a:solidFill>
                                        <a:srgbClr val="0000D4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7AE933C" w14:textId="77777777" w:rsidR="00314BC0" w:rsidRDefault="00314BC0" w:rsidP="00C6278C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</wpg:grpSp>
                              <wpg:grpSp>
                                <wpg:cNvPr id="52" name="Group 18"/>
                                <wpg:cNvGrpSpPr/>
                                <wpg:grpSpPr bwMode="auto">
                                  <a:xfrm>
                                    <a:off x="55418" y="748145"/>
                                    <a:ext cx="915035" cy="227965"/>
                                    <a:chOff x="177807" y="864138"/>
                                    <a:chExt cx="4440" cy="1081"/>
                                  </a:xfrm>
                                </wpg:grpSpPr>
                                <wpg:grpSp>
                                  <wpg:cNvPr id="53" name="Group 1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77807" y="864138"/>
                                      <a:ext cx="4440" cy="1081"/>
                                      <a:chOff x="177800" y="863959"/>
                                      <a:chExt cx="4200" cy="720"/>
                                    </a:xfrm>
                                  </wpg:grpSpPr>
                                  <wps:wsp>
                                    <wps:cNvPr id="56" name="Oval 2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79123" y="863960"/>
                                        <a:ext cx="240" cy="36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0000"/>
                                      </a:solidFill>
                                      <a:ln w="9525">
                                        <a:solidFill>
                                          <a:srgbClr val="00808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36B775D7" w14:textId="77777777" w:rsidR="00314BC0" w:rsidRDefault="00314BC0" w:rsidP="00C6278C">
                                          <w:pPr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/>
                                  </wps:wsp>
                                  <wpg:grpSp>
                                    <wpg:cNvPr id="57" name="Group 23"/>
                                    <wpg:cNvGrpSpPr>
                                      <a:grpSpLocks/>
                                    </wpg:cNvGrpSpPr>
                                    <wpg:grpSpPr bwMode="auto">
                                      <a:xfrm rot="217289" flipV="1">
                                        <a:off x="177800" y="863959"/>
                                        <a:ext cx="4200" cy="720"/>
                                        <a:chOff x="177800" y="863959"/>
                                        <a:chExt cx="4200" cy="750"/>
                                      </a:xfrm>
                                    </wpg:grpSpPr>
                                    <wps:wsp>
                                      <wps:cNvPr id="58" name="Freeform 2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77800" y="863959"/>
                                          <a:ext cx="4200" cy="75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3960 w 4200"/>
                                            <a:gd name="T1" fmla="*/ 360 h 750"/>
                                            <a:gd name="T2" fmla="*/ 3720 w 4200"/>
                                            <a:gd name="T3" fmla="*/ 180 h 750"/>
                                            <a:gd name="T4" fmla="*/ 2040 w 4200"/>
                                            <a:gd name="T5" fmla="*/ 180 h 750"/>
                                            <a:gd name="T6" fmla="*/ 1440 w 4200"/>
                                            <a:gd name="T7" fmla="*/ 360 h 750"/>
                                            <a:gd name="T8" fmla="*/ 1200 w 4200"/>
                                            <a:gd name="T9" fmla="*/ 180 h 750"/>
                                            <a:gd name="T10" fmla="*/ 240 w 4200"/>
                                            <a:gd name="T11" fmla="*/ 0 h 750"/>
                                            <a:gd name="T12" fmla="*/ 120 w 4200"/>
                                            <a:gd name="T13" fmla="*/ 180 h 750"/>
                                            <a:gd name="T14" fmla="*/ 960 w 4200"/>
                                            <a:gd name="T15" fmla="*/ 360 h 750"/>
                                            <a:gd name="T16" fmla="*/ 1440 w 4200"/>
                                            <a:gd name="T17" fmla="*/ 720 h 750"/>
                                            <a:gd name="T18" fmla="*/ 1680 w 4200"/>
                                            <a:gd name="T19" fmla="*/ 540 h 750"/>
                                            <a:gd name="T20" fmla="*/ 2280 w 4200"/>
                                            <a:gd name="T21" fmla="*/ 360 h 750"/>
                                            <a:gd name="T22" fmla="*/ 3960 w 4200"/>
                                            <a:gd name="T23" fmla="*/ 360 h 750"/>
                                            <a:gd name="T24" fmla="*/ 0 60000 65536"/>
                                            <a:gd name="T25" fmla="*/ 0 60000 65536"/>
                                            <a:gd name="T26" fmla="*/ 0 60000 65536"/>
                                            <a:gd name="T27" fmla="*/ 0 60000 65536"/>
                                            <a:gd name="T28" fmla="*/ 0 60000 65536"/>
                                            <a:gd name="T29" fmla="*/ 0 60000 65536"/>
                                            <a:gd name="T30" fmla="*/ 0 60000 65536"/>
                                            <a:gd name="T31" fmla="*/ 0 60000 65536"/>
                                            <a:gd name="T32" fmla="*/ 0 60000 65536"/>
                                            <a:gd name="T33" fmla="*/ 0 60000 65536"/>
                                            <a:gd name="T34" fmla="*/ 0 60000 65536"/>
                                            <a:gd name="T35" fmla="*/ 0 60000 65536"/>
                                          </a:gdLst>
                                          <a:ahLst/>
                                          <a:cxnLst>
                                            <a:cxn ang="T24">
                                              <a:pos x="T0" y="T1"/>
                                            </a:cxn>
                                            <a:cxn ang="T25">
                                              <a:pos x="T2" y="T3"/>
                                            </a:cxn>
                                            <a:cxn ang="T26">
                                              <a:pos x="T4" y="T5"/>
                                            </a:cxn>
                                            <a:cxn ang="T27">
                                              <a:pos x="T6" y="T7"/>
                                            </a:cxn>
                                            <a:cxn ang="T28">
                                              <a:pos x="T8" y="T9"/>
                                            </a:cxn>
                                            <a:cxn ang="T29">
                                              <a:pos x="T10" y="T11"/>
                                            </a:cxn>
                                            <a:cxn ang="T30">
                                              <a:pos x="T12" y="T13"/>
                                            </a:cxn>
                                            <a:cxn ang="T31">
                                              <a:pos x="T14" y="T15"/>
                                            </a:cxn>
                                            <a:cxn ang="T32">
                                              <a:pos x="T16" y="T17"/>
                                            </a:cxn>
                                            <a:cxn ang="T33">
                                              <a:pos x="T18" y="T19"/>
                                            </a:cxn>
                                            <a:cxn ang="T34">
                                              <a:pos x="T20" y="T21"/>
                                            </a:cxn>
                                            <a:cxn ang="T35">
                                              <a:pos x="T22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200" h="750">
                                              <a:moveTo>
                                                <a:pt x="3960" y="360"/>
                                              </a:moveTo>
                                              <a:cubicBezTo>
                                                <a:pt x="4200" y="330"/>
                                                <a:pt x="4040" y="210"/>
                                                <a:pt x="3720" y="180"/>
                                              </a:cubicBezTo>
                                              <a:cubicBezTo>
                                                <a:pt x="3400" y="150"/>
                                                <a:pt x="2420" y="150"/>
                                                <a:pt x="2040" y="180"/>
                                              </a:cubicBezTo>
                                              <a:cubicBezTo>
                                                <a:pt x="1660" y="210"/>
                                                <a:pt x="1580" y="360"/>
                                                <a:pt x="1440" y="360"/>
                                              </a:cubicBezTo>
                                              <a:cubicBezTo>
                                                <a:pt x="1300" y="360"/>
                                                <a:pt x="1400" y="240"/>
                                                <a:pt x="1200" y="180"/>
                                              </a:cubicBezTo>
                                              <a:cubicBezTo>
                                                <a:pt x="1000" y="120"/>
                                                <a:pt x="420" y="0"/>
                                                <a:pt x="240" y="0"/>
                                              </a:cubicBezTo>
                                              <a:cubicBezTo>
                                                <a:pt x="60" y="0"/>
                                                <a:pt x="0" y="120"/>
                                                <a:pt x="120" y="180"/>
                                              </a:cubicBezTo>
                                              <a:cubicBezTo>
                                                <a:pt x="240" y="240"/>
                                                <a:pt x="740" y="270"/>
                                                <a:pt x="960" y="360"/>
                                              </a:cubicBezTo>
                                              <a:cubicBezTo>
                                                <a:pt x="1180" y="450"/>
                                                <a:pt x="1320" y="690"/>
                                                <a:pt x="1440" y="720"/>
                                              </a:cubicBezTo>
                                              <a:cubicBezTo>
                                                <a:pt x="1560" y="750"/>
                                                <a:pt x="1540" y="600"/>
                                                <a:pt x="1680" y="540"/>
                                              </a:cubicBezTo>
                                              <a:cubicBezTo>
                                                <a:pt x="1820" y="480"/>
                                                <a:pt x="1900" y="390"/>
                                                <a:pt x="2280" y="360"/>
                                              </a:cubicBezTo>
                                              <a:cubicBezTo>
                                                <a:pt x="2660" y="330"/>
                                                <a:pt x="3720" y="390"/>
                                                <a:pt x="3960" y="360"/>
                                              </a:cubicBez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376A4DAA" w14:textId="77777777" w:rsidR="00314BC0" w:rsidRDefault="00314BC0" w:rsidP="00C6278C">
                                            <w:pPr>
                                              <w:rPr>
                                                <w:rFonts w:eastAsia="Times New Roman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/>
                                    </wps:wsp>
                                    <wps:wsp>
                                      <wps:cNvPr id="59" name="Oval 25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79120" y="864319"/>
                                          <a:ext cx="240" cy="36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0000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76BA3AF0" w14:textId="77777777" w:rsidR="00314BC0" w:rsidRDefault="00314BC0" w:rsidP="00C6278C">
                                            <w:pPr>
                                              <w:rPr>
                                                <w:rFonts w:eastAsia="Times New Roman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/>
                                    </wps:wsp>
                                  </wpg:grpSp>
                                </wpg:grpSp>
                                <wps:wsp>
                                  <wps:cNvPr id="61" name="Oval 2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81160" y="864680"/>
                                      <a:ext cx="360" cy="3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CCCC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45A8C09" w14:textId="77777777" w:rsidR="00314BC0" w:rsidRDefault="00314BC0" w:rsidP="00C6278C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</wpg:grpSp>
                              <wps:wsp>
                                <wps:cNvPr id="63" name="Zone de texte 63"/>
                                <wps:cNvSpPr txBox="1"/>
                                <wps:spPr>
                                  <a:xfrm>
                                    <a:off x="200890" y="76200"/>
                                    <a:ext cx="645160" cy="2336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54A82AFC" w14:textId="77777777" w:rsidR="00314BC0" w:rsidRPr="00650B28" w:rsidRDefault="00314BC0" w:rsidP="00C6278C">
                                      <w:pPr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650B28"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  <w:t>Allèle 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1441" name="Zone de texte 61441"/>
                                <wps:cNvSpPr txBox="1"/>
                                <wps:spPr>
                                  <a:xfrm>
                                    <a:off x="256309" y="1129145"/>
                                    <a:ext cx="645160" cy="2336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1243955A" w14:textId="77777777" w:rsidR="00314BC0" w:rsidRPr="00650B28" w:rsidRDefault="00314BC0" w:rsidP="00C6278C">
                                      <w:pPr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650B28"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  <w:t>Allèle 2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61470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9620" y="518160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3" name="Rectangle : coins arrondis 3"/>
                              <wps:cNvSpPr/>
                              <wps:spPr>
                                <a:xfrm>
                                  <a:off x="53340" y="91440"/>
                                  <a:ext cx="895350" cy="140335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BACA86" id="Groupe 4" o:spid="_x0000_s1052" style="position:absolute;left:0;text-align:left;margin-left:4.55pt;margin-top:11.3pt;width:79.65pt;height:126pt;z-index:251777024;mso-width-relative:margin;mso-height-relative:margin" coordsize="10115,16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">
                      <v:group id="Groupe 163000" o:spid="_x0000_s1053" style="position:absolute;width:10115;height:16002" coordsize="10115,16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">
                        <v:roundrect id="AutoShape 93" o:spid="_x0000_s1054" style="position:absolute;width:10115;height:16002;visibility:visible;mso-wrap-style:non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" fillcolor="white [3212]" strokecolor="black [3213]" strokeweight="1pt">
                          <v:stroke startarrowwidth="narrow" startarrowlength="short" endarrowwidth="narrow" endarrowlength="short" endcap="square"/>
                          <v:shadow color="#e7e6e6 [3214]"/>
                        </v:roundre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Connecteur droit avec flèche 17" o:spid="_x0000_s1055" type="#_x0000_t32" style="position:absolute;left:7204;top:3098;width:958;height:23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" strokecolor="black [3213]" strokeweight="1.5pt">
                          <v:stroke endarrow="open" joinstyle="miter"/>
                        </v:shape>
                        <v:shape id="Connecteur droit avec flèche 18" o:spid="_x0000_s1056" type="#_x0000_t32" style="position:absolute;left:7204;top:9383;width:492;height:241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" strokecolor="black [3213]" strokeweight="1.5pt">
                          <v:stroke endarrow="open" joinstyle="miter"/>
                        </v:shape>
                        <v:group id="Group 13" o:spid="_x0000_s1057" style="position:absolute;left:554;top:3948;width:9156;height:2286;rotation:-237338fd;flip:y" coordorigin="1778,6175" coordsize="42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">
                          <v:shape id="Freeform 14" o:spid="_x0000_s1058" style="position:absolute;left:1778;top:6175;width:42;height:7;visibility:visible;mso-wrap-style:square;v-text-anchor:top" coordsize="4200,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 strokecolor="#0000d4">
                            <v:stroke joinstyle="round"/>
                            <v:formulas/>
                            <v:path arrowok="t" o:connecttype="custom" o:connectlocs="3960,360;3720,180;2040,180;1440,360;1200,180;240,0;120,180;960,360;1440,720;1680,540;2280,360;3960,360" o:connectangles="0,0,0,0,0,0,0,0,0,0,0,0" textboxrect="0,0,4200,750"/>
                            <v:textbox>
                              <w:txbxContent>
                                <w:p w14:paraId="22CEB054" w14:textId="77777777" w:rsidR="00314BC0" w:rsidRDefault="00314BC0" w:rsidP="00C6278C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oval id="Oval 15" o:spid="_x0000_s1059" style="position:absolute;left:1791;top:6178;width:2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" fillcolor="#954f72 [3211]" strokecolor="#0000d4">
                            <v:textbox>
                              <w:txbxContent>
                                <w:p w14:paraId="57AE933C" w14:textId="77777777" w:rsidR="00314BC0" w:rsidRDefault="00314BC0" w:rsidP="00C6278C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group id="Group 18" o:spid="_x0000_s1060" style="position:absolute;left:554;top:7481;width:9150;height:2280" coordorigin="1778,8641" coordsize="4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      <v:group id="Group 19" o:spid="_x0000_s1061" style="position:absolute;left:1778;top:8641;width:44;height:11" coordorigin="1778,8639" coordsize="42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        <v:oval id="Oval 22" o:spid="_x0000_s1062" style="position:absolute;left:1791;top:8639;width:2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" fillcolor="red" strokecolor="teal">
                              <v:textbox>
                                <w:txbxContent>
                                  <w:p w14:paraId="36B775D7" w14:textId="77777777" w:rsidR="00314BC0" w:rsidRDefault="00314BC0" w:rsidP="00C6278C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v:textbox>
                            </v:oval>
                            <v:group id="Group 23" o:spid="_x0000_s1063" style="position:absolute;left:1778;top:8639;width:42;height:7;rotation:-237338fd;flip:y" coordorigin="1778,8639" coordsize="42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">
                              <v:shape id="Freeform 24" o:spid="_x0000_s1064" style="position:absolute;left:1778;top:8639;width:42;height:8;visibility:visible;mso-wrap-style:square;v-text-anchor:top" coordsize="4200,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        <v:stroke joinstyle="round"/>
                                <v:formulas/>
                                <v:path arrowok="t" o:connecttype="custom" o:connectlocs="3960,360;3720,180;2040,180;1440,360;1200,180;240,0;120,180;960,360;1440,720;1680,540;2280,360;3960,360" o:connectangles="0,0,0,0,0,0,0,0,0,0,0,0" textboxrect="0,0,4200,750"/>
                                <v:textbox>
                                  <w:txbxContent>
                                    <w:p w14:paraId="376A4DAA" w14:textId="77777777" w:rsidR="00314BC0" w:rsidRDefault="00314BC0" w:rsidP="00C6278C">
                                      <w:pPr>
                                        <w:rPr>
                                          <w:rFonts w:eastAsia="Times New Roman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oval id="Oval 25" o:spid="_x0000_s1065" style="position:absolute;left:1791;top:8643;width:2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" fillcolor="red">
                                <v:textbox>
                                  <w:txbxContent>
                                    <w:p w14:paraId="76BA3AF0" w14:textId="77777777" w:rsidR="00314BC0" w:rsidRDefault="00314BC0" w:rsidP="00C6278C">
                                      <w:pPr>
                                        <w:rPr>
                                          <w:rFonts w:eastAsia="Times New Roman"/>
                                        </w:rPr>
                                      </w:pPr>
                                    </w:p>
                                  </w:txbxContent>
                                </v:textbox>
                              </v:oval>
                            </v:group>
                          </v:group>
                          <v:oval id="Oval 27" o:spid="_x0000_s1066" style="position:absolute;left:1811;top:8646;width:4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" fillcolor="#cc0">
                            <v:textbox>
                              <w:txbxContent>
                                <w:p w14:paraId="045A8C09" w14:textId="77777777" w:rsidR="00314BC0" w:rsidRDefault="00314BC0" w:rsidP="00C6278C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Zone de texte 63" o:spid="_x0000_s1067" type="#_x0000_t202" style="position:absolute;left:2008;top:762;width:6452;height:2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" fillcolor="white [3201]" stroked="f" strokeweight=".5pt">
                          <v:textbox>
                            <w:txbxContent>
                              <w:p w14:paraId="54A82AFC" w14:textId="77777777" w:rsidR="00314BC0" w:rsidRPr="00650B28" w:rsidRDefault="00314BC0" w:rsidP="00C6278C">
                                <w:p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650B28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Allèle 1</w:t>
                                </w:r>
                              </w:p>
                            </w:txbxContent>
                          </v:textbox>
                        </v:shape>
                        <v:shape id="Zone de texte 61441" o:spid="_x0000_s1068" type="#_x0000_t202" style="position:absolute;left:2563;top:11291;width:6451;height:2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" fillcolor="white [3201]" stroked="f" strokeweight=".5pt">
                          <v:textbox>
                            <w:txbxContent>
                              <w:p w14:paraId="1243955A" w14:textId="77777777" w:rsidR="00314BC0" w:rsidRPr="00650B28" w:rsidRDefault="00314BC0" w:rsidP="00C6278C">
                                <w:p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650B28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Allèle 2</w:t>
                                </w:r>
                              </w:p>
                            </w:txbxContent>
                          </v:textbox>
                        </v:shape>
                      </v:group>
                      <v:oval id="Oval 17" o:spid="_x0000_s1069" style="position:absolute;left:7696;top:5181;width:743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">
                        <v:fill r:id="rId11" o:title="" recolor="t" rotate="t" type="tile"/>
                      </v:oval>
                      <v:roundrect id="Rectangle : coins arrondis 3" o:spid="_x0000_s1070" style="position:absolute;left:533;top:914;width:8953;height:140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" filled="f" strokecolor="black [3213]" strokeweight="1pt">
                        <v:stroke dashstyle="3 1" joinstyle="miter"/>
                      </v:roundrect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778048" behindDoc="0" locked="0" layoutInCell="1" allowOverlap="1" wp14:anchorId="38789B0E" wp14:editId="132C5FA2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15240</wp:posOffset>
                      </wp:positionV>
                      <wp:extent cx="2350135" cy="1779270"/>
                      <wp:effectExtent l="25400" t="0" r="0" b="11430"/>
                      <wp:wrapNone/>
                      <wp:docPr id="15" name="Groupe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0135" cy="1779270"/>
                                <a:chOff x="0" y="0"/>
                                <a:chExt cx="2350135" cy="1779270"/>
                              </a:xfrm>
                            </wpg:grpSpPr>
                            <wps:wsp>
                              <wps:cNvPr id="163001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86840" y="0"/>
                                  <a:ext cx="953135" cy="177927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g:grpSp>
                              <wpg:cNvPr id="163002" name="Groupe 163002"/>
                              <wpg:cNvGrpSpPr/>
                              <wpg:grpSpPr>
                                <a:xfrm>
                                  <a:off x="1455420" y="152400"/>
                                  <a:ext cx="864870" cy="401320"/>
                                  <a:chOff x="83128" y="90054"/>
                                  <a:chExt cx="864870" cy="401337"/>
                                </a:xfrm>
                              </wpg:grpSpPr>
                              <wpg:grpSp>
                                <wpg:cNvPr id="61460" name="Group 152"/>
                                <wpg:cNvGrpSpPr/>
                                <wpg:grpSpPr bwMode="auto">
                                  <a:xfrm flipV="1">
                                    <a:off x="83128" y="90054"/>
                                    <a:ext cx="864870" cy="254034"/>
                                    <a:chOff x="287338" y="1800225"/>
                                    <a:chExt cx="5941" cy="1979"/>
                                  </a:xfrm>
                                </wpg:grpSpPr>
                                <wpg:grpSp>
                                  <wpg:cNvPr id="61461" name="Group 153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287338" y="1800225"/>
                                      <a:ext cx="5941" cy="1979"/>
                                      <a:chOff x="287338" y="1800225"/>
                                      <a:chExt cx="4200" cy="750"/>
                                    </a:xfrm>
                                  </wpg:grpSpPr>
                                  <wps:wsp>
                                    <wps:cNvPr id="61462" name="Freeform 154"/>
                                    <wps:cNvSpPr>
                                      <a:spLocks/>
                                    </wps:cNvSpPr>
                                    <wps:spPr bwMode="auto">
                                      <a:xfrm rot="-155738">
                                        <a:off x="287338" y="1800225"/>
                                        <a:ext cx="4200" cy="750"/>
                                      </a:xfrm>
                                      <a:custGeom>
                                        <a:avLst/>
                                        <a:gdLst>
                                          <a:gd name="T0" fmla="*/ 3960 w 4200"/>
                                          <a:gd name="T1" fmla="*/ 360 h 750"/>
                                          <a:gd name="T2" fmla="*/ 3720 w 4200"/>
                                          <a:gd name="T3" fmla="*/ 180 h 750"/>
                                          <a:gd name="T4" fmla="*/ 2040 w 4200"/>
                                          <a:gd name="T5" fmla="*/ 180 h 750"/>
                                          <a:gd name="T6" fmla="*/ 1440 w 4200"/>
                                          <a:gd name="T7" fmla="*/ 360 h 750"/>
                                          <a:gd name="T8" fmla="*/ 1200 w 4200"/>
                                          <a:gd name="T9" fmla="*/ 180 h 750"/>
                                          <a:gd name="T10" fmla="*/ 240 w 4200"/>
                                          <a:gd name="T11" fmla="*/ 0 h 750"/>
                                          <a:gd name="T12" fmla="*/ 120 w 4200"/>
                                          <a:gd name="T13" fmla="*/ 180 h 750"/>
                                          <a:gd name="T14" fmla="*/ 960 w 4200"/>
                                          <a:gd name="T15" fmla="*/ 360 h 750"/>
                                          <a:gd name="T16" fmla="*/ 1440 w 4200"/>
                                          <a:gd name="T17" fmla="*/ 720 h 750"/>
                                          <a:gd name="T18" fmla="*/ 1680 w 4200"/>
                                          <a:gd name="T19" fmla="*/ 540 h 750"/>
                                          <a:gd name="T20" fmla="*/ 2280 w 4200"/>
                                          <a:gd name="T21" fmla="*/ 360 h 750"/>
                                          <a:gd name="T22" fmla="*/ 3960 w 4200"/>
                                          <a:gd name="T23" fmla="*/ 360 h 750"/>
                                          <a:gd name="T24" fmla="*/ 0 60000 65536"/>
                                          <a:gd name="T25" fmla="*/ 0 60000 65536"/>
                                          <a:gd name="T26" fmla="*/ 0 60000 65536"/>
                                          <a:gd name="T27" fmla="*/ 0 60000 65536"/>
                                          <a:gd name="T28" fmla="*/ 0 60000 65536"/>
                                          <a:gd name="T29" fmla="*/ 0 60000 65536"/>
                                          <a:gd name="T30" fmla="*/ 0 60000 65536"/>
                                          <a:gd name="T31" fmla="*/ 0 60000 65536"/>
                                          <a:gd name="T32" fmla="*/ 0 60000 65536"/>
                                          <a:gd name="T33" fmla="*/ 0 60000 65536"/>
                                          <a:gd name="T34" fmla="*/ 0 60000 65536"/>
                                          <a:gd name="T35" fmla="*/ 0 60000 65536"/>
                                        </a:gdLst>
                                        <a:ahLst/>
                                        <a:cxnLst>
                                          <a:cxn ang="T24">
                                            <a:pos x="T0" y="T1"/>
                                          </a:cxn>
                                          <a:cxn ang="T25">
                                            <a:pos x="T2" y="T3"/>
                                          </a:cxn>
                                          <a:cxn ang="T26">
                                            <a:pos x="T4" y="T5"/>
                                          </a:cxn>
                                          <a:cxn ang="T27">
                                            <a:pos x="T6" y="T7"/>
                                          </a:cxn>
                                          <a:cxn ang="T28">
                                            <a:pos x="T8" y="T9"/>
                                          </a:cxn>
                                          <a:cxn ang="T29">
                                            <a:pos x="T10" y="T11"/>
                                          </a:cxn>
                                          <a:cxn ang="T30">
                                            <a:pos x="T12" y="T13"/>
                                          </a:cxn>
                                          <a:cxn ang="T31">
                                            <a:pos x="T14" y="T15"/>
                                          </a:cxn>
                                          <a:cxn ang="T32">
                                            <a:pos x="T16" y="T17"/>
                                          </a:cxn>
                                          <a:cxn ang="T33">
                                            <a:pos x="T18" y="T19"/>
                                          </a:cxn>
                                          <a:cxn ang="T34">
                                            <a:pos x="T20" y="T21"/>
                                          </a:cxn>
                                          <a:cxn ang="T35">
                                            <a:pos x="T22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200" h="750">
                                            <a:moveTo>
                                              <a:pt x="3960" y="360"/>
                                            </a:moveTo>
                                            <a:cubicBezTo>
                                              <a:pt x="4200" y="330"/>
                                              <a:pt x="4040" y="210"/>
                                              <a:pt x="3720" y="180"/>
                                            </a:cubicBezTo>
                                            <a:cubicBezTo>
                                              <a:pt x="3400" y="150"/>
                                              <a:pt x="2420" y="150"/>
                                              <a:pt x="2040" y="180"/>
                                            </a:cubicBezTo>
                                            <a:cubicBezTo>
                                              <a:pt x="1660" y="210"/>
                                              <a:pt x="1580" y="360"/>
                                              <a:pt x="1440" y="360"/>
                                            </a:cubicBezTo>
                                            <a:cubicBezTo>
                                              <a:pt x="1300" y="360"/>
                                              <a:pt x="1400" y="240"/>
                                              <a:pt x="1200" y="180"/>
                                            </a:cubicBezTo>
                                            <a:cubicBezTo>
                                              <a:pt x="1000" y="120"/>
                                              <a:pt x="420" y="0"/>
                                              <a:pt x="240" y="0"/>
                                            </a:cubicBezTo>
                                            <a:cubicBezTo>
                                              <a:pt x="60" y="0"/>
                                              <a:pt x="0" y="120"/>
                                              <a:pt x="120" y="180"/>
                                            </a:cubicBezTo>
                                            <a:cubicBezTo>
                                              <a:pt x="240" y="240"/>
                                              <a:pt x="740" y="270"/>
                                              <a:pt x="960" y="360"/>
                                            </a:cubicBezTo>
                                            <a:cubicBezTo>
                                              <a:pt x="1180" y="450"/>
                                              <a:pt x="1320" y="690"/>
                                              <a:pt x="1440" y="720"/>
                                            </a:cubicBezTo>
                                            <a:cubicBezTo>
                                              <a:pt x="1560" y="750"/>
                                              <a:pt x="1540" y="600"/>
                                              <a:pt x="1680" y="540"/>
                                            </a:cubicBezTo>
                                            <a:cubicBezTo>
                                              <a:pt x="1820" y="480"/>
                                              <a:pt x="1900" y="390"/>
                                              <a:pt x="2280" y="360"/>
                                            </a:cubicBezTo>
                                            <a:cubicBezTo>
                                              <a:pt x="2660" y="330"/>
                                              <a:pt x="3720" y="390"/>
                                              <a:pt x="3960" y="36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folHlink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4FD77446" w14:textId="77777777" w:rsidR="00314BC0" w:rsidRDefault="00314BC0" w:rsidP="007C1E33">
                                          <w:pPr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/>
                                  </wps:wsp>
                                  <wps:wsp>
                                    <wps:cNvPr id="61463" name="Oval 15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 rot="-155738">
                                        <a:off x="288666" y="1800614"/>
                                        <a:ext cx="240" cy="36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33CCCC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44319ADC" w14:textId="77777777" w:rsidR="00314BC0" w:rsidRDefault="00314BC0" w:rsidP="007C1E33">
                                          <w:pPr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/>
                                  </wps:wsp>
                                </wpg:grpSp>
                                <wps:wsp>
                                  <wps:cNvPr id="61464" name="Oval 156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-155738">
                                      <a:off x="289138" y="1800225"/>
                                      <a:ext cx="495" cy="1002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0000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F1A85FC" w14:textId="77777777" w:rsidR="00314BC0" w:rsidRDefault="00314BC0" w:rsidP="007C1E33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</wpg:grpSp>
                              <wpg:grpSp>
                                <wpg:cNvPr id="162976" name="Group 160"/>
                                <wpg:cNvGrpSpPr/>
                                <wpg:grpSpPr bwMode="auto">
                                  <a:xfrm flipV="1">
                                    <a:off x="83128" y="207818"/>
                                    <a:ext cx="864870" cy="283573"/>
                                    <a:chOff x="287327" y="1902310"/>
                                    <a:chExt cx="5941" cy="2217"/>
                                  </a:xfrm>
                                </wpg:grpSpPr>
                                <wps:wsp>
                                  <wps:cNvPr id="26" name="Freeform 162"/>
                                  <wps:cNvSpPr>
                                    <a:spLocks/>
                                  </wps:cNvSpPr>
                                  <wps:spPr bwMode="auto">
                                    <a:xfrm rot="21444262">
                                      <a:off x="287327" y="1902310"/>
                                      <a:ext cx="5941" cy="1849"/>
                                    </a:xfrm>
                                    <a:custGeom>
                                      <a:avLst/>
                                      <a:gdLst>
                                        <a:gd name="T0" fmla="*/ 5602 w 4200"/>
                                        <a:gd name="T1" fmla="*/ 888 h 750"/>
                                        <a:gd name="T2" fmla="*/ 5262 w 4200"/>
                                        <a:gd name="T3" fmla="*/ 444 h 750"/>
                                        <a:gd name="T4" fmla="*/ 2886 w 4200"/>
                                        <a:gd name="T5" fmla="*/ 444 h 750"/>
                                        <a:gd name="T6" fmla="*/ 2037 w 4200"/>
                                        <a:gd name="T7" fmla="*/ 888 h 750"/>
                                        <a:gd name="T8" fmla="*/ 1697 w 4200"/>
                                        <a:gd name="T9" fmla="*/ 444 h 750"/>
                                        <a:gd name="T10" fmla="*/ 339 w 4200"/>
                                        <a:gd name="T11" fmla="*/ 0 h 750"/>
                                        <a:gd name="T12" fmla="*/ 170 w 4200"/>
                                        <a:gd name="T13" fmla="*/ 444 h 750"/>
                                        <a:gd name="T14" fmla="*/ 1358 w 4200"/>
                                        <a:gd name="T15" fmla="*/ 888 h 750"/>
                                        <a:gd name="T16" fmla="*/ 2037 w 4200"/>
                                        <a:gd name="T17" fmla="*/ 1775 h 750"/>
                                        <a:gd name="T18" fmla="*/ 2376 w 4200"/>
                                        <a:gd name="T19" fmla="*/ 1331 h 750"/>
                                        <a:gd name="T20" fmla="*/ 3225 w 4200"/>
                                        <a:gd name="T21" fmla="*/ 888 h 750"/>
                                        <a:gd name="T22" fmla="*/ 5602 w 4200"/>
                                        <a:gd name="T23" fmla="*/ 888 h 750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0 60000 65536"/>
                                        <a:gd name="T31" fmla="*/ 0 60000 65536"/>
                                        <a:gd name="T32" fmla="*/ 0 60000 65536"/>
                                        <a:gd name="T33" fmla="*/ 0 60000 65536"/>
                                        <a:gd name="T34" fmla="*/ 0 60000 65536"/>
                                        <a:gd name="T35" fmla="*/ 0 60000 65536"/>
                                      </a:gdLst>
                                      <a:ahLst/>
                                      <a:cxnLst>
                                        <a:cxn ang="T24">
                                          <a:pos x="T0" y="T1"/>
                                        </a:cxn>
                                        <a:cxn ang="T25">
                                          <a:pos x="T2" y="T3"/>
                                        </a:cxn>
                                        <a:cxn ang="T26">
                                          <a:pos x="T4" y="T5"/>
                                        </a:cxn>
                                        <a:cxn ang="T27">
                                          <a:pos x="T6" y="T7"/>
                                        </a:cxn>
                                        <a:cxn ang="T28">
                                          <a:pos x="T8" y="T9"/>
                                        </a:cxn>
                                        <a:cxn ang="T29">
                                          <a:pos x="T10" y="T11"/>
                                        </a:cxn>
                                        <a:cxn ang="T30">
                                          <a:pos x="T12" y="T13"/>
                                        </a:cxn>
                                        <a:cxn ang="T31">
                                          <a:pos x="T14" y="T15"/>
                                        </a:cxn>
                                        <a:cxn ang="T32">
                                          <a:pos x="T16" y="T17"/>
                                        </a:cxn>
                                        <a:cxn ang="T33">
                                          <a:pos x="T18" y="T19"/>
                                        </a:cxn>
                                        <a:cxn ang="T34">
                                          <a:pos x="T20" y="T21"/>
                                        </a:cxn>
                                        <a:cxn ang="T35">
                                          <a:pos x="T22" y="T23"/>
                                        </a:cxn>
                                      </a:cxnLst>
                                      <a:rect l="0" t="0" r="r" b="b"/>
                                      <a:pathLst>
                                        <a:path w="4200" h="750">
                                          <a:moveTo>
                                            <a:pt x="3960" y="360"/>
                                          </a:moveTo>
                                          <a:cubicBezTo>
                                            <a:pt x="4200" y="330"/>
                                            <a:pt x="4040" y="210"/>
                                            <a:pt x="3720" y="180"/>
                                          </a:cubicBezTo>
                                          <a:cubicBezTo>
                                            <a:pt x="3400" y="150"/>
                                            <a:pt x="2420" y="150"/>
                                            <a:pt x="2040" y="180"/>
                                          </a:cubicBezTo>
                                          <a:cubicBezTo>
                                            <a:pt x="1660" y="210"/>
                                            <a:pt x="1580" y="360"/>
                                            <a:pt x="1440" y="360"/>
                                          </a:cubicBezTo>
                                          <a:cubicBezTo>
                                            <a:pt x="1300" y="360"/>
                                            <a:pt x="1400" y="240"/>
                                            <a:pt x="1200" y="180"/>
                                          </a:cubicBezTo>
                                          <a:cubicBezTo>
                                            <a:pt x="1000" y="120"/>
                                            <a:pt x="420" y="0"/>
                                            <a:pt x="240" y="0"/>
                                          </a:cubicBezTo>
                                          <a:cubicBezTo>
                                            <a:pt x="60" y="0"/>
                                            <a:pt x="0" y="120"/>
                                            <a:pt x="120" y="180"/>
                                          </a:cubicBezTo>
                                          <a:cubicBezTo>
                                            <a:pt x="240" y="240"/>
                                            <a:pt x="740" y="270"/>
                                            <a:pt x="960" y="360"/>
                                          </a:cubicBezTo>
                                          <a:cubicBezTo>
                                            <a:pt x="1180" y="450"/>
                                            <a:pt x="1320" y="690"/>
                                            <a:pt x="1440" y="720"/>
                                          </a:cubicBezTo>
                                          <a:cubicBezTo>
                                            <a:pt x="1560" y="750"/>
                                            <a:pt x="1540" y="600"/>
                                            <a:pt x="1680" y="540"/>
                                          </a:cubicBezTo>
                                          <a:cubicBezTo>
                                            <a:pt x="1820" y="480"/>
                                            <a:pt x="1900" y="390"/>
                                            <a:pt x="2280" y="360"/>
                                          </a:cubicBezTo>
                                          <a:cubicBezTo>
                                            <a:pt x="2660" y="330"/>
                                            <a:pt x="3720" y="390"/>
                                            <a:pt x="3960" y="36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folHlink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93D7085" w14:textId="77777777" w:rsidR="00314BC0" w:rsidRDefault="00314BC0" w:rsidP="007C1E33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  <wps:wsp>
                                  <wps:cNvPr id="25" name="Oval 1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89127" y="1903447"/>
                                      <a:ext cx="480" cy="108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folHlink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286DC4D" w14:textId="77777777" w:rsidR="00314BC0" w:rsidRDefault="00314BC0" w:rsidP="007C1E33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</wpg:grpSp>
                              <wps:wsp>
                                <wps:cNvPr id="61450" name="Oval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34291" y="131618"/>
                                    <a:ext cx="74295" cy="78770"/>
                                  </a:xfrm>
                                  <a:prstGeom prst="ellipse">
                                    <a:avLst/>
                                  </a:prstGeom>
                                  <a:blipFill>
                                    <a:blip r:embed="rId9"/>
                                    <a:tile tx="0" ty="0" sx="100000" sy="100000" flip="none" algn="tl"/>
                                  </a:blip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61469" name="Oval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41219" y="374072"/>
                                    <a:ext cx="74295" cy="78770"/>
                                  </a:xfrm>
                                  <a:prstGeom prst="ellipse">
                                    <a:avLst/>
                                  </a:prstGeom>
                                  <a:blipFill>
                                    <a:blip r:embed="rId9"/>
                                    <a:tile tx="0" ty="0" sx="100000" sy="100000" flip="none" algn="tl"/>
                                  </a:blip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</wpg:grpSp>
                            <wpg:grpSp>
                              <wpg:cNvPr id="61442" name="Group 125"/>
                              <wpg:cNvGrpSpPr/>
                              <wpg:grpSpPr bwMode="auto">
                                <a:xfrm>
                                  <a:off x="1485900" y="1165860"/>
                                  <a:ext cx="864235" cy="276805"/>
                                  <a:chOff x="287051" y="438211"/>
                                  <a:chExt cx="5941" cy="2080"/>
                                </a:xfrm>
                              </wpg:grpSpPr>
                              <wps:wsp>
                                <wps:cNvPr id="61444" name="Freeform 127"/>
                                <wps:cNvSpPr>
                                  <a:spLocks/>
                                </wps:cNvSpPr>
                                <wps:spPr bwMode="auto">
                                  <a:xfrm rot="21444262">
                                    <a:off x="287051" y="438211"/>
                                    <a:ext cx="5941" cy="1849"/>
                                  </a:xfrm>
                                  <a:custGeom>
                                    <a:avLst/>
                                    <a:gdLst>
                                      <a:gd name="T0" fmla="*/ 5602 w 4200"/>
                                      <a:gd name="T1" fmla="*/ 888 h 750"/>
                                      <a:gd name="T2" fmla="*/ 5262 w 4200"/>
                                      <a:gd name="T3" fmla="*/ 444 h 750"/>
                                      <a:gd name="T4" fmla="*/ 2886 w 4200"/>
                                      <a:gd name="T5" fmla="*/ 444 h 750"/>
                                      <a:gd name="T6" fmla="*/ 2037 w 4200"/>
                                      <a:gd name="T7" fmla="*/ 888 h 750"/>
                                      <a:gd name="T8" fmla="*/ 1697 w 4200"/>
                                      <a:gd name="T9" fmla="*/ 444 h 750"/>
                                      <a:gd name="T10" fmla="*/ 339 w 4200"/>
                                      <a:gd name="T11" fmla="*/ 0 h 750"/>
                                      <a:gd name="T12" fmla="*/ 170 w 4200"/>
                                      <a:gd name="T13" fmla="*/ 444 h 750"/>
                                      <a:gd name="T14" fmla="*/ 1358 w 4200"/>
                                      <a:gd name="T15" fmla="*/ 888 h 750"/>
                                      <a:gd name="T16" fmla="*/ 2037 w 4200"/>
                                      <a:gd name="T17" fmla="*/ 1775 h 750"/>
                                      <a:gd name="T18" fmla="*/ 2376 w 4200"/>
                                      <a:gd name="T19" fmla="*/ 1331 h 750"/>
                                      <a:gd name="T20" fmla="*/ 3225 w 4200"/>
                                      <a:gd name="T21" fmla="*/ 888 h 750"/>
                                      <a:gd name="T22" fmla="*/ 5602 w 4200"/>
                                      <a:gd name="T23" fmla="*/ 888 h 750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</a:gdLst>
                                    <a:ahLst/>
                                    <a:cxnLst>
                                      <a:cxn ang="T24">
                                        <a:pos x="T0" y="T1"/>
                                      </a:cxn>
                                      <a:cxn ang="T25">
                                        <a:pos x="T2" y="T3"/>
                                      </a:cxn>
                                      <a:cxn ang="T26">
                                        <a:pos x="T4" y="T5"/>
                                      </a:cxn>
                                      <a:cxn ang="T27">
                                        <a:pos x="T6" y="T7"/>
                                      </a:cxn>
                                      <a:cxn ang="T28">
                                        <a:pos x="T8" y="T9"/>
                                      </a:cxn>
                                      <a:cxn ang="T29">
                                        <a:pos x="T10" y="T11"/>
                                      </a:cxn>
                                      <a:cxn ang="T30">
                                        <a:pos x="T12" y="T13"/>
                                      </a:cxn>
                                      <a:cxn ang="T31">
                                        <a:pos x="T14" y="T15"/>
                                      </a:cxn>
                                      <a:cxn ang="T32">
                                        <a:pos x="T16" y="T17"/>
                                      </a:cxn>
                                      <a:cxn ang="T33">
                                        <a:pos x="T18" y="T19"/>
                                      </a:cxn>
                                      <a:cxn ang="T34">
                                        <a:pos x="T20" y="T21"/>
                                      </a:cxn>
                                      <a:cxn ang="T35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4200" h="750">
                                        <a:moveTo>
                                          <a:pt x="3960" y="360"/>
                                        </a:moveTo>
                                        <a:cubicBezTo>
                                          <a:pt x="4200" y="330"/>
                                          <a:pt x="4040" y="210"/>
                                          <a:pt x="3720" y="180"/>
                                        </a:cubicBezTo>
                                        <a:cubicBezTo>
                                          <a:pt x="3400" y="150"/>
                                          <a:pt x="2420" y="150"/>
                                          <a:pt x="2040" y="180"/>
                                        </a:cubicBezTo>
                                        <a:cubicBezTo>
                                          <a:pt x="1660" y="210"/>
                                          <a:pt x="1580" y="360"/>
                                          <a:pt x="1440" y="360"/>
                                        </a:cubicBezTo>
                                        <a:cubicBezTo>
                                          <a:pt x="1300" y="360"/>
                                          <a:pt x="1400" y="240"/>
                                          <a:pt x="1200" y="180"/>
                                        </a:cubicBezTo>
                                        <a:cubicBezTo>
                                          <a:pt x="1000" y="120"/>
                                          <a:pt x="420" y="0"/>
                                          <a:pt x="240" y="0"/>
                                        </a:cubicBezTo>
                                        <a:cubicBezTo>
                                          <a:pt x="60" y="0"/>
                                          <a:pt x="0" y="120"/>
                                          <a:pt x="120" y="180"/>
                                        </a:cubicBezTo>
                                        <a:cubicBezTo>
                                          <a:pt x="240" y="240"/>
                                          <a:pt x="740" y="270"/>
                                          <a:pt x="960" y="360"/>
                                        </a:cubicBezTo>
                                        <a:cubicBezTo>
                                          <a:pt x="1180" y="450"/>
                                          <a:pt x="1320" y="690"/>
                                          <a:pt x="1440" y="720"/>
                                        </a:cubicBezTo>
                                        <a:cubicBezTo>
                                          <a:pt x="1560" y="750"/>
                                          <a:pt x="1540" y="600"/>
                                          <a:pt x="1680" y="540"/>
                                        </a:cubicBezTo>
                                        <a:cubicBezTo>
                                          <a:pt x="1820" y="480"/>
                                          <a:pt x="1900" y="390"/>
                                          <a:pt x="2280" y="360"/>
                                        </a:cubicBezTo>
                                        <a:cubicBezTo>
                                          <a:pt x="2660" y="330"/>
                                          <a:pt x="3720" y="390"/>
                                          <a:pt x="3960" y="36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F58DEB3" w14:textId="77777777" w:rsidR="00314BC0" w:rsidRDefault="00314BC0" w:rsidP="007C1E33">
                                      <w:pPr>
                                        <w:rPr>
                                          <w:rFonts w:eastAsia="Times New Roman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/>
                              </wps:wsp>
                              <wps:wsp>
                                <wps:cNvPr id="61451" name="Oval 1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8840" y="439211"/>
                                    <a:ext cx="480" cy="10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6998C8B" w14:textId="77777777" w:rsidR="00314BC0" w:rsidRDefault="00314BC0" w:rsidP="007C1E33">
                                      <w:pPr>
                                        <w:rPr>
                                          <w:rFonts w:eastAsia="Times New Roman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/>
                              </wps:wsp>
                            </wpg:grpSp>
                            <wps:wsp>
                              <wps:cNvPr id="61454" name="Freeform 132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478280" y="1325880"/>
                                  <a:ext cx="862965" cy="221870"/>
                                </a:xfrm>
                                <a:custGeom>
                                  <a:avLst/>
                                  <a:gdLst>
                                    <a:gd name="T0" fmla="*/ 3960 w 4200"/>
                                    <a:gd name="T1" fmla="*/ 360 h 750"/>
                                    <a:gd name="T2" fmla="*/ 3720 w 4200"/>
                                    <a:gd name="T3" fmla="*/ 180 h 750"/>
                                    <a:gd name="T4" fmla="*/ 2040 w 4200"/>
                                    <a:gd name="T5" fmla="*/ 180 h 750"/>
                                    <a:gd name="T6" fmla="*/ 1440 w 4200"/>
                                    <a:gd name="T7" fmla="*/ 360 h 750"/>
                                    <a:gd name="T8" fmla="*/ 1200 w 4200"/>
                                    <a:gd name="T9" fmla="*/ 180 h 750"/>
                                    <a:gd name="T10" fmla="*/ 240 w 4200"/>
                                    <a:gd name="T11" fmla="*/ 0 h 750"/>
                                    <a:gd name="T12" fmla="*/ 120 w 4200"/>
                                    <a:gd name="T13" fmla="*/ 180 h 750"/>
                                    <a:gd name="T14" fmla="*/ 960 w 4200"/>
                                    <a:gd name="T15" fmla="*/ 360 h 750"/>
                                    <a:gd name="T16" fmla="*/ 1440 w 4200"/>
                                    <a:gd name="T17" fmla="*/ 720 h 750"/>
                                    <a:gd name="T18" fmla="*/ 1680 w 4200"/>
                                    <a:gd name="T19" fmla="*/ 540 h 750"/>
                                    <a:gd name="T20" fmla="*/ 2280 w 4200"/>
                                    <a:gd name="T21" fmla="*/ 360 h 750"/>
                                    <a:gd name="T22" fmla="*/ 3960 w 4200"/>
                                    <a:gd name="T23" fmla="*/ 360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E4F1250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881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48840" y="1196340"/>
                                  <a:ext cx="73025" cy="7811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2584126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882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48840" y="1417320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9875FD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6" name="Rectangle : coins arrondis 6"/>
                              <wps:cNvSpPr/>
                              <wps:spPr>
                                <a:xfrm>
                                  <a:off x="1432560" y="129540"/>
                                  <a:ext cx="863600" cy="50165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Rectangle : coins arrondis 10"/>
                              <wps:cNvSpPr/>
                              <wps:spPr>
                                <a:xfrm>
                                  <a:off x="1455420" y="1112520"/>
                                  <a:ext cx="863600" cy="50165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Zone de texte 11"/>
                              <wps:cNvSpPr txBox="1"/>
                              <wps:spPr>
                                <a:xfrm>
                                  <a:off x="388620" y="289560"/>
                                  <a:ext cx="762000" cy="317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7B1135F" w14:textId="77777777" w:rsidR="00314BC0" w:rsidRPr="00650B28" w:rsidRDefault="00314BC0" w:rsidP="007C1E33">
                                    <w:pPr>
                                      <w:jc w:val="lef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Noyau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Connecteur droit avec flèche 16"/>
                              <wps:cNvCnPr/>
                              <wps:spPr>
                                <a:xfrm flipH="1">
                                  <a:off x="0" y="403860"/>
                                  <a:ext cx="425513" cy="4526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Connecteur droit avec flèche 24"/>
                              <wps:cNvCnPr/>
                              <wps:spPr>
                                <a:xfrm>
                                  <a:off x="899160" y="403861"/>
                                  <a:ext cx="533400" cy="4525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789B0E" id="Groupe 15" o:spid="_x0000_s1071" style="position:absolute;left:0;text-align:left;margin-left:79.25pt;margin-top:1.2pt;width:185.05pt;height:140.1pt;z-index:251778048" coordsize="23501,177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">
                      <v:roundrect id="AutoShape 93" o:spid="_x0000_s1072" style="position:absolute;left:13868;width:9531;height:17792;visibility:visible;mso-wrap-style:non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" fillcolor="white [3212]" strokecolor="black [3213]" strokeweight="1pt">
                        <v:stroke startarrowwidth="narrow" startarrowlength="short" endarrowwidth="narrow" endarrowlength="short" endcap="square"/>
                        <v:shadow color="#e7e6e6 [3214]"/>
                      </v:roundrect>
                      <v:group id="Groupe 163002" o:spid="_x0000_s1073" style="position:absolute;left:14554;top:1524;width:8648;height:4013" coordorigin="831,900" coordsize="8648,4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">
                        <v:group id="Group 152" o:spid="_x0000_s1074" style="position:absolute;left:831;top:900;width:8648;height:2540;flip:y" coordorigin="2873,18002" coordsize="5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">
                          <v:group id="Group 153" o:spid="_x0000_s1075" style="position:absolute;left:2873;top:18002;width:59;height:20;flip:y" coordorigin="2873,18002" coordsize="42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">
                            <v:shape id="Freeform 154" o:spid="_x0000_s1076" style="position:absolute;left:2873;top:18002;width:42;height:7;rotation:-170107fd;visibility:visible;mso-wrap-style:square;v-text-anchor:top" coordsize="4200,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      <v:stroke joinstyle="round"/>
                              <v:formulas/>
                              <v:path arrowok="t" o:connecttype="custom" o:connectlocs="3960,360;3720,180;2040,180;1440,360;1200,180;240,0;120,180;960,360;1440,720;1680,540;2280,360;3960,360" o:connectangles="0,0,0,0,0,0,0,0,0,0,0,0" textboxrect="0,0,4200,750"/>
                              <v:textbox>
                                <w:txbxContent>
                                  <w:p w14:paraId="4FD77446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oval id="Oval 155" o:spid="_x0000_s1077" style="position:absolute;left:2886;top:18006;width:3;height:3;rotation:-17010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" fillcolor="#3cc">
                              <v:textbox>
                                <w:txbxContent>
                                  <w:p w14:paraId="44319ADC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v:textbox>
                            </v:oval>
                          </v:group>
                          <v:oval id="Oval 156" o:spid="_x0000_s1078" style="position:absolute;left:2891;top:18002;width:5;height:10;rotation:-17010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" fillcolor="blue">
                            <v:textbox>
                              <w:txbxContent>
                                <w:p w14:paraId="7F1A85FC" w14:textId="77777777" w:rsidR="00314BC0" w:rsidRDefault="00314BC0" w:rsidP="007C1E3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group id="Group 160" o:spid="_x0000_s1079" style="position:absolute;left:831;top:2078;width:8648;height:2835;flip:y" coordorigin="2873,19023" coordsize="59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">
                          <v:shape id="Freeform 162" o:spid="_x0000_s1080" style="position:absolute;left:2873;top:19023;width:59;height:18;rotation:-170107fd;visibility:visible;mso-wrap-style:square;v-text-anchor:top" coordsize="4200,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    <v:stroke joinstyle="round"/>
                            <v:formulas/>
                            <v:path arrowok="t" o:connecttype="custom" o:connectlocs="7924,2189;7443,1095;4082,1095;2881,2189;2400,1095;480,0;240,1095;1921,2189;2881,4376;3361,3281;4562,2189;7924,2189" o:connectangles="0,0,0,0,0,0,0,0,0,0,0,0" textboxrect="0,0,4200,750"/>
                            <v:textbox>
                              <w:txbxContent>
                                <w:p w14:paraId="793D7085" w14:textId="77777777" w:rsidR="00314BC0" w:rsidRDefault="00314BC0" w:rsidP="007C1E3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oval id="Oval 164" o:spid="_x0000_s1081" style="position:absolute;left:2891;top:19034;width:5;height: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" fillcolor="#954f72 [3211]">
                            <v:textbox>
                              <w:txbxContent>
                                <w:p w14:paraId="3286DC4D" w14:textId="77777777" w:rsidR="00314BC0" w:rsidRDefault="00314BC0" w:rsidP="007C1E3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oval id="Oval 17" o:spid="_x0000_s1082" style="position:absolute;left:7342;top:1316;width:743;height: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">
                          <v:fill r:id="rId11" o:title="" recolor="t" rotate="t" type="tile"/>
                        </v:oval>
                        <v:oval id="Oval 17" o:spid="_x0000_s1083" style="position:absolute;left:7412;top:3740;width:743;height: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">
                          <v:fill r:id="rId11" o:title="" recolor="t" rotate="t" type="tile"/>
                        </v:oval>
                      </v:group>
                      <v:group id="Group 125" o:spid="_x0000_s1084" style="position:absolute;left:14859;top:11658;width:8642;height:2768" coordorigin="287051,438211" coordsize="5941,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">
                        <v:shape id="Freeform 127" o:spid="_x0000_s1085" style="position:absolute;left:287051;top:438211;width:5941;height:1849;rotation:-170107fd;visibility:visible;mso-wrap-style:square;v-text-anchor:top" coordsize="4200,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  <v:stroke joinstyle="round"/>
                          <v:formulas/>
                          <v:path arrowok="t" o:connecttype="custom" o:connectlocs="7924,2189;7443,1095;4082,1095;2881,2189;2400,1095;480,0;240,1095;1921,2189;2881,4376;3361,3281;4562,2189;7924,2189" o:connectangles="0,0,0,0,0,0,0,0,0,0,0,0" textboxrect="0,0,4200,750"/>
                          <v:textbox>
                            <w:txbxContent>
                              <w:p w14:paraId="3F58DEB3" w14:textId="77777777" w:rsidR="00314BC0" w:rsidRDefault="00314BC0" w:rsidP="007C1E33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v:textbox>
                        </v:shape>
                        <v:oval id="Oval 129" o:spid="_x0000_s1086" style="position:absolute;left:288840;top:439211;width:48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" fillcolor="red">
                          <v:textbox>
                            <w:txbxContent>
                              <w:p w14:paraId="76998C8B" w14:textId="77777777" w:rsidR="00314BC0" w:rsidRDefault="00314BC0" w:rsidP="007C1E33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v:textbox>
                        </v:oval>
                      </v:group>
                      <v:shape id="Freeform 132" o:spid="_x0000_s1087" style="position:absolute;left:14782;top:13258;width:8630;height:2219;rotation:-170107fd;flip:y;visibility:visible;mso-wrap-style:square;v-text-anchor:top" coordsize="4200,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813653,106498;764340,53249;419154,53249;295874,106498;246561,53249;49312,0;24656,53249;197249,106498;295874,212995;345186,159746;468467,106498;813653,106498" o:connectangles="0,0,0,0,0,0,0,0,0,0,0,0" textboxrect="0,0,4200,750"/>
                        <v:textbox>
                          <w:txbxContent>
                            <w:p w14:paraId="1E4F1250" w14:textId="77777777" w:rsidR="00314BC0" w:rsidRDefault="00314BC0" w:rsidP="007C1E33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27" o:spid="_x0000_s1088" style="position:absolute;left:21488;top:11963;width:730;height: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" fillcolor="#cc0">
                        <v:textbox>
                          <w:txbxContent>
                            <w:p w14:paraId="22584126" w14:textId="77777777" w:rsidR="00314BC0" w:rsidRDefault="00314BC0" w:rsidP="007C1E33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Oval 27" o:spid="_x0000_s1089" style="position:absolute;left:21488;top:14173;width:730;height: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" fillcolor="#cc0">
                        <v:textbox>
                          <w:txbxContent>
                            <w:p w14:paraId="0A9875FD" w14:textId="77777777" w:rsidR="00314BC0" w:rsidRDefault="00314BC0" w:rsidP="007C1E33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roundrect id="Rectangle : coins arrondis 6" o:spid="_x0000_s1090" style="position:absolute;left:14325;top:1295;width:8636;height:50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" filled="f" strokecolor="black [3213]" strokeweight="1pt">
                        <v:stroke dashstyle="3 1" joinstyle="miter"/>
                      </v:roundrect>
                      <v:roundrect id="Rectangle : coins arrondis 10" o:spid="_x0000_s1091" style="position:absolute;left:14554;top:11125;width:8636;height:50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" filled="f" strokecolor="black [3213]" strokeweight="1pt">
                        <v:stroke dashstyle="3 1" joinstyle="miter"/>
                      </v:roundrect>
                      <v:shape id="Zone de texte 11" o:spid="_x0000_s1092" type="#_x0000_t202" style="position:absolute;left:3886;top:2895;width:7620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    <v:textbox>
                          <w:txbxContent>
                            <w:p w14:paraId="37B1135F" w14:textId="77777777" w:rsidR="00314BC0" w:rsidRPr="00650B28" w:rsidRDefault="00314BC0" w:rsidP="007C1E33">
                              <w:pPr>
                                <w:jc w:val="lef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Noyau</w:t>
                              </w:r>
                            </w:p>
                          </w:txbxContent>
                        </v:textbox>
                      </v:shape>
                      <v:shape id="Connecteur droit avec flèche 16" o:spid="_x0000_s1093" type="#_x0000_t32" style="position:absolute;top:4038;width:4255;height:4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" strokecolor="black [3213]" strokeweight="1pt">
                        <v:stroke endarrow="open" joinstyle="miter"/>
                      </v:shape>
                      <v:shape id="Connecteur droit avec flèche 24" o:spid="_x0000_s1094" type="#_x0000_t32" style="position:absolute;left:8991;top:4038;width:5334;height:4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" strokecolor="black [3213]" strokeweight="1pt">
                        <v:stroke endarrow="open" joinstyle="miter"/>
                      </v:shape>
                    </v:group>
                  </w:pict>
                </mc:Fallback>
              </mc:AlternateContent>
            </w:r>
          </w:p>
          <w:p w14:paraId="3D82D9C3" w14:textId="0C54C053" w:rsidR="00314BC0" w:rsidRPr="00DF58CD" w:rsidRDefault="00A108E6" w:rsidP="003E5E1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 w:rsidRPr="00EE285C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5547994" wp14:editId="66739772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1875790</wp:posOffset>
                      </wp:positionV>
                      <wp:extent cx="886460" cy="312420"/>
                      <wp:effectExtent l="0" t="0" r="0" b="0"/>
                      <wp:wrapNone/>
                      <wp:docPr id="162999" name="Zone de texte 1629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6460" cy="3124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08099E1" w14:textId="77777777" w:rsidR="00314BC0" w:rsidRPr="00C6278C" w:rsidRDefault="00314BC0" w:rsidP="00EE285C">
                                  <w:pPr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C6278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Cellule-</w:t>
                                  </w:r>
                                  <w:r w:rsidR="0066356C" w:rsidRPr="00C6278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œuf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547994" id="Zone de texte 162999" o:spid="_x0000_s1095" type="#_x0000_t202" style="position:absolute;left:0;text-align:left;margin-left:11.55pt;margin-top:147.7pt;width:69.8pt;height:24.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" filled="f" stroked="f" strokeweight=".5pt">
                      <v:textbox>
                        <w:txbxContent>
                          <w:p w14:paraId="608099E1" w14:textId="77777777" w:rsidR="00314BC0" w:rsidRPr="00C6278C" w:rsidRDefault="00314BC0" w:rsidP="00EE285C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C6278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Cellule-</w:t>
                            </w:r>
                            <w:r w:rsidR="0066356C" w:rsidRPr="00C6278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œuf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FE8D70B" w14:textId="0D9E55F1" w:rsidR="00314BC0" w:rsidRPr="00DF58CD" w:rsidRDefault="00314BC0" w:rsidP="003E5E1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028EAC99" w14:textId="77777777" w:rsidR="00314BC0" w:rsidRPr="00DF58CD" w:rsidRDefault="00314BC0" w:rsidP="003E5E1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368016C4" w14:textId="113EC510" w:rsidR="00314BC0" w:rsidRPr="00DF58CD" w:rsidRDefault="00314BC0" w:rsidP="003E5E1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7EB3FF92" w14:textId="39F81B49" w:rsidR="00314BC0" w:rsidRPr="00DF58CD" w:rsidRDefault="00A108E6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A90686E" wp14:editId="72FE7CB9">
                      <wp:simplePos x="0" y="0"/>
                      <wp:positionH relativeFrom="column">
                        <wp:posOffset>1132938</wp:posOffset>
                      </wp:positionH>
                      <wp:positionV relativeFrom="paragraph">
                        <wp:posOffset>84156</wp:posOffset>
                      </wp:positionV>
                      <wp:extent cx="1170305" cy="0"/>
                      <wp:effectExtent l="0" t="88900" r="0" b="88900"/>
                      <wp:wrapNone/>
                      <wp:docPr id="162886" name="Connecteur droit avec flèche 1628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7030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82319D" id="Connecteur droit avec flèche 162886" o:spid="_x0000_s1026" type="#_x0000_t32" style="position:absolute;margin-left:89.2pt;margin-top:6.65pt;width:92.15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" strokecolor="#5b9bd5 [3204]" strokeweight="1.5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42B16AB" wp14:editId="55DAD824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93069</wp:posOffset>
                      </wp:positionV>
                      <wp:extent cx="795020" cy="0"/>
                      <wp:effectExtent l="0" t="88900" r="0" b="88900"/>
                      <wp:wrapNone/>
                      <wp:docPr id="12" name="Connecteur droit avec flèch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502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AD1F96" id="Connecteur droit avec flèche 12" o:spid="_x0000_s1026" type="#_x0000_t32" style="position:absolute;margin-left:263.75pt;margin-top:7.35pt;width:62.6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" strokecolor="#5b9bd5 [3204]" strokeweight="1.5pt">
                      <v:stroke endarrow="open" joinstyle="miter"/>
                    </v:shape>
                  </w:pict>
                </mc:Fallback>
              </mc:AlternateContent>
            </w:r>
          </w:p>
          <w:p w14:paraId="5A6092A0" w14:textId="4EC7F150" w:rsidR="00314BC0" w:rsidRPr="00DF58CD" w:rsidRDefault="00A108E6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0F403A1" wp14:editId="7A9D59B3">
                      <wp:simplePos x="0" y="0"/>
                      <wp:positionH relativeFrom="column">
                        <wp:posOffset>3304540</wp:posOffset>
                      </wp:positionH>
                      <wp:positionV relativeFrom="paragraph">
                        <wp:posOffset>49530</wp:posOffset>
                      </wp:positionV>
                      <wp:extent cx="893445" cy="1181100"/>
                      <wp:effectExtent l="0" t="0" r="1905" b="0"/>
                      <wp:wrapNone/>
                      <wp:docPr id="162982" name="Zone de texte 1629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3445" cy="1181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26AC29" w14:textId="77777777" w:rsidR="00314BC0" w:rsidRPr="00650B28" w:rsidRDefault="00314BC0" w:rsidP="005F28DA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50B28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Deuxième division de méiose, réplication suivie d’une  mitose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403A1" id="Zone de texte 162982" o:spid="_x0000_s1096" type="#_x0000_t202" style="position:absolute;left:0;text-align:left;margin-left:260.2pt;margin-top:3.9pt;width:70.35pt;height:93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" fillcolor="white [3201]" stroked="f" strokeweight=".5pt">
                      <v:textbox>
                        <w:txbxContent>
                          <w:p w14:paraId="1326AC29" w14:textId="77777777" w:rsidR="00314BC0" w:rsidRPr="00650B28" w:rsidRDefault="00314BC0" w:rsidP="005F28DA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50B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Deuxième division de méiose, réplication suivie </w:t>
                            </w:r>
                            <w:proofErr w:type="gramStart"/>
                            <w:r w:rsidRPr="00650B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d’une  mitose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5E5F771" w14:textId="57763B3C" w:rsidR="00314BC0" w:rsidRPr="00DF58CD" w:rsidRDefault="00A108E6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D16217B" wp14:editId="19C41B35">
                      <wp:simplePos x="0" y="0"/>
                      <wp:positionH relativeFrom="column">
                        <wp:posOffset>1179292</wp:posOffset>
                      </wp:positionH>
                      <wp:positionV relativeFrom="paragraph">
                        <wp:posOffset>42030</wp:posOffset>
                      </wp:positionV>
                      <wp:extent cx="990600" cy="871855"/>
                      <wp:effectExtent l="0" t="0" r="0" b="4445"/>
                      <wp:wrapNone/>
                      <wp:docPr id="14" name="Zone de text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0600" cy="8718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16B1E9" w14:textId="77777777" w:rsidR="00314BC0" w:rsidRPr="00650B28" w:rsidRDefault="00314BC0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50B28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Réplication et première division de méiose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16217B" id="Zone de texte 14" o:spid="_x0000_s1097" type="#_x0000_t202" style="position:absolute;left:0;text-align:left;margin-left:92.85pt;margin-top:3.3pt;width:78pt;height:68.6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" fillcolor="white [3201]" stroked="f" strokeweight=".5pt">
                      <v:textbox>
                        <w:txbxContent>
                          <w:p w14:paraId="2116B1E9" w14:textId="77777777" w:rsidR="00314BC0" w:rsidRPr="00650B28" w:rsidRDefault="00314BC0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50B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Réplication et première division de méiose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252726F" w14:textId="77777777" w:rsidR="00314BC0" w:rsidRPr="00DF58CD" w:rsidRDefault="00314BC0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4FFCD1A2" w14:textId="77777777" w:rsidR="00314BC0" w:rsidRPr="00DF58CD" w:rsidRDefault="00314BC0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31030E5E" w14:textId="463892AB" w:rsidR="00314BC0" w:rsidRDefault="00314BC0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751BCAB7" w14:textId="2A62D671" w:rsidR="00314BC0" w:rsidRPr="00A108E6" w:rsidRDefault="00A108E6" w:rsidP="00A108E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hAnsi="Arial" w:cs="Arial"/>
                <w:b/>
                <w:bCs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5BB173E" wp14:editId="22D7CB14">
                      <wp:simplePos x="0" y="0"/>
                      <wp:positionH relativeFrom="column">
                        <wp:posOffset>4041140</wp:posOffset>
                      </wp:positionH>
                      <wp:positionV relativeFrom="paragraph">
                        <wp:posOffset>350667</wp:posOffset>
                      </wp:positionV>
                      <wp:extent cx="1156677" cy="214630"/>
                      <wp:effectExtent l="0" t="0" r="0" b="0"/>
                      <wp:wrapNone/>
                      <wp:docPr id="162996" name="Zone de texte 1629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56677" cy="2146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AC2593E" w14:textId="77777777" w:rsidR="00314BC0" w:rsidRPr="00314BC0" w:rsidRDefault="00314BC0" w:rsidP="003B6F30">
                                  <w:pPr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314BC0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Asque à 8 spores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BB173E" id="Zone de texte 162996" o:spid="_x0000_s1098" type="#_x0000_t202" style="position:absolute;left:0;text-align:left;margin-left:318.2pt;margin-top:27.6pt;width:91.1pt;height:16.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" filled="f" stroked="f" strokeweight=".5pt">
                      <v:textbox>
                        <w:txbxContent>
                          <w:p w14:paraId="7AC2593E" w14:textId="77777777" w:rsidR="00314BC0" w:rsidRPr="00314BC0" w:rsidRDefault="00314BC0" w:rsidP="003B6F30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14BC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Asque à 8 spores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0472" w:rsidRPr="00EE285C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3400E4E" wp14:editId="708125F0">
                      <wp:simplePos x="0" y="0"/>
                      <wp:positionH relativeFrom="column">
                        <wp:posOffset>2160905</wp:posOffset>
                      </wp:positionH>
                      <wp:positionV relativeFrom="paragraph">
                        <wp:posOffset>153865</wp:posOffset>
                      </wp:positionV>
                      <wp:extent cx="1422400" cy="425450"/>
                      <wp:effectExtent l="0" t="0" r="0" b="0"/>
                      <wp:wrapNone/>
                      <wp:docPr id="20" name="Zone de text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22400" cy="4254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77003C" w14:textId="77777777" w:rsidR="00AC58BE" w:rsidRPr="0068227A" w:rsidRDefault="00AC58BE" w:rsidP="00AC58B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Fin de première division de méiose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400E4E" id="Zone de texte 20" o:spid="_x0000_s1099" type="#_x0000_t202" style="position:absolute;left:0;text-align:left;margin-left:170.15pt;margin-top:12.1pt;width:112pt;height:33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" filled="f" stroked="f" strokeweight=".5pt">
                      <v:textbox>
                        <w:txbxContent>
                          <w:p w14:paraId="2577003C" w14:textId="77777777" w:rsidR="00AC58BE" w:rsidRPr="0068227A" w:rsidRDefault="00AC58BE" w:rsidP="00AC58B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Fin de première division de méiose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518DC" w:rsidRPr="00722601" w14:paraId="676731B5" w14:textId="77777777" w:rsidTr="00A108E6">
        <w:trPr>
          <w:cantSplit/>
          <w:trHeight w:val="567"/>
        </w:trPr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BAEE" w14:textId="77777777" w:rsidR="00B518DC" w:rsidRPr="00A108E6" w:rsidRDefault="00B518DC" w:rsidP="00A108E6">
            <w:pPr>
              <w:shd w:val="clear" w:color="auto" w:fill="FFFFFF"/>
              <w:spacing w:before="120"/>
              <w:jc w:val="both"/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</w:pPr>
            <w:r w:rsidRPr="00A108E6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Deux types de brassages existent lors de la méiose : </w:t>
            </w:r>
          </w:p>
          <w:p w14:paraId="354800CC" w14:textId="77777777" w:rsidR="00B518DC" w:rsidRPr="00816BDD" w:rsidRDefault="00B518DC" w:rsidP="00202E43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16BDD">
              <w:rPr>
                <w:rFonts w:ascii="Arial" w:hAnsi="Arial" w:cs="Arial"/>
                <w:color w:val="222222"/>
                <w:shd w:val="clear" w:color="auto" w:fill="FFFFFF"/>
              </w:rPr>
              <w:t>un brassage intrachromosomique en prophase I de méiose qui consiste à un échange d’une portion de chromatides entre deux chromosomes homologues (crossing-over pouvant conduire à de nou</w:t>
            </w:r>
            <w:r w:rsidR="0066356C">
              <w:rPr>
                <w:rFonts w:ascii="Arial" w:hAnsi="Arial" w:cs="Arial"/>
                <w:color w:val="222222"/>
                <w:shd w:val="clear" w:color="auto" w:fill="FFFFFF"/>
              </w:rPr>
              <w:t>velles combinaisons alléliques) ;</w:t>
            </w:r>
          </w:p>
          <w:p w14:paraId="26535EC3" w14:textId="77777777" w:rsidR="00B518DC" w:rsidRPr="00816BDD" w:rsidRDefault="0066356C" w:rsidP="00A108E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spacing w:after="120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u</w:t>
            </w:r>
            <w:r w:rsidR="00881FAB" w:rsidRPr="00816BDD">
              <w:rPr>
                <w:rFonts w:ascii="Arial" w:hAnsi="Arial" w:cs="Arial"/>
                <w:color w:val="222222"/>
                <w:shd w:val="clear" w:color="auto" w:fill="FFFFFF"/>
              </w:rPr>
              <w:t>n brassage interchromosomique en métaphase-anaphase I de méiose qui consiste à une répartition aléatoire des chromosomes homologues de part et d’autre du plan équatorial de la cellule</w:t>
            </w:r>
            <w:r w:rsidR="00B518DC" w:rsidRPr="00816BDD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</w:tc>
      </w:tr>
    </w:tbl>
    <w:p w14:paraId="7CEAE8E8" w14:textId="77777777" w:rsidR="00AC497F" w:rsidRPr="00722601" w:rsidRDefault="00734927" w:rsidP="00734927">
      <w:pPr>
        <w:jc w:val="right"/>
        <w:rPr>
          <w:rFonts w:ascii="Arial" w:hAnsi="Arial" w:cs="Arial"/>
        </w:rPr>
      </w:pPr>
      <w:r w:rsidRPr="00722601">
        <w:rPr>
          <w:rFonts w:ascii="Arial" w:hAnsi="Arial" w:cs="Arial"/>
        </w:rPr>
        <w:br w:type="page"/>
      </w:r>
      <w:r w:rsidR="00CA452A" w:rsidRPr="00722601">
        <w:rPr>
          <w:rFonts w:ascii="Arial" w:hAnsi="Arial" w:cs="Arial"/>
        </w:rPr>
        <w:lastRenderedPageBreak/>
        <w:t xml:space="preserve">Fiche sujet </w:t>
      </w:r>
      <w:r w:rsidR="00A57978" w:rsidRPr="00722601">
        <w:rPr>
          <w:rFonts w:ascii="Arial" w:hAnsi="Arial" w:cs="Arial"/>
        </w:rPr>
        <w:t>–</w:t>
      </w:r>
      <w:r w:rsidR="00CA452A" w:rsidRPr="00722601">
        <w:rPr>
          <w:rFonts w:ascii="Arial" w:hAnsi="Arial" w:cs="Arial"/>
        </w:rPr>
        <w:t xml:space="preserve"> candidat</w:t>
      </w:r>
      <w:r w:rsidR="00F619CD" w:rsidRPr="00722601">
        <w:rPr>
          <w:rFonts w:ascii="Arial" w:hAnsi="Arial" w:cs="Arial"/>
        </w:rPr>
        <w:t xml:space="preserve"> </w:t>
      </w:r>
    </w:p>
    <w:tbl>
      <w:tblPr>
        <w:tblW w:w="1601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544"/>
        <w:gridCol w:w="6844"/>
        <w:gridCol w:w="5630"/>
      </w:tblGrid>
      <w:tr w:rsidR="00A108E6" w:rsidRPr="00845AEC" w14:paraId="2C2A2425" w14:textId="77777777" w:rsidTr="00A108E6">
        <w:tc>
          <w:tcPr>
            <w:tcW w:w="16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F60BA8" w14:textId="77777777" w:rsidR="00CE3C39" w:rsidRPr="00845AEC" w:rsidRDefault="00CE3C39" w:rsidP="00022496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/>
                <w:bCs/>
                <w:sz w:val="24"/>
                <w:szCs w:val="24"/>
              </w:rPr>
              <w:t>Matériel et protocole d'utilisation du matériel</w:t>
            </w:r>
          </w:p>
        </w:tc>
      </w:tr>
      <w:tr w:rsidR="00A108E6" w:rsidRPr="00845AEC" w14:paraId="1417C3BE" w14:textId="77777777" w:rsidTr="00A108E6">
        <w:trPr>
          <w:trHeight w:val="6065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7B9596F" w14:textId="77777777" w:rsidR="005A37A3" w:rsidRPr="00845AEC" w:rsidRDefault="005A37A3" w:rsidP="00A108E6">
            <w:pPr>
              <w:pStyle w:val="Corpsdetexte"/>
              <w:spacing w:before="120"/>
              <w:jc w:val="both"/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</w:pPr>
            <w:r w:rsidRPr="00845AEC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M</w:t>
            </w:r>
            <w:r w:rsidR="004A2F93" w:rsidRPr="00845AEC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atériel</w:t>
            </w:r>
            <w:r w:rsidR="00190840" w:rsidRPr="00845AEC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 :</w:t>
            </w:r>
          </w:p>
          <w:p w14:paraId="4CA8E7CB" w14:textId="77777777" w:rsidR="00617325" w:rsidRPr="00845AEC" w:rsidRDefault="00617325" w:rsidP="00F902D2">
            <w:pPr>
              <w:suppressAutoHyphens/>
              <w:ind w:right="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D122E1" w14:textId="273BF1CC" w:rsidR="002B099C" w:rsidRPr="00845AEC" w:rsidRDefault="00932918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41049C" w:rsidRPr="00845AEC">
              <w:rPr>
                <w:rFonts w:ascii="Arial" w:hAnsi="Arial" w:cs="Arial"/>
                <w:bCs/>
                <w:sz w:val="24"/>
                <w:szCs w:val="24"/>
              </w:rPr>
              <w:t xml:space="preserve">érithèces </w:t>
            </w:r>
            <w:r w:rsidR="002C529A" w:rsidRPr="00845AEC">
              <w:rPr>
                <w:rFonts w:ascii="Arial" w:hAnsi="Arial" w:cs="Arial"/>
                <w:bCs/>
                <w:sz w:val="24"/>
                <w:szCs w:val="24"/>
              </w:rPr>
              <w:t xml:space="preserve">de </w:t>
            </w:r>
            <w:r w:rsidR="002C529A" w:rsidRPr="00845AE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Sordaria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2033B3D5" w14:textId="4777CF3D" w:rsidR="00B14104" w:rsidRPr="00845AEC" w:rsidRDefault="00932918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="00B14104" w:rsidRPr="00845AEC">
              <w:rPr>
                <w:rFonts w:ascii="Arial" w:hAnsi="Arial" w:cs="Arial"/>
                <w:bCs/>
                <w:sz w:val="24"/>
                <w:szCs w:val="24"/>
              </w:rPr>
              <w:t>oupe binoculaire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7A86BEA7" w14:textId="35A5D590" w:rsidR="001942D9" w:rsidRPr="00845AEC" w:rsidRDefault="00932918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1942D9" w:rsidRPr="00845AEC">
              <w:rPr>
                <w:rFonts w:ascii="Arial" w:hAnsi="Arial" w:cs="Arial"/>
                <w:bCs/>
                <w:sz w:val="24"/>
                <w:szCs w:val="24"/>
              </w:rPr>
              <w:t>inces fines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1E4D096D" w14:textId="0B60BCB7" w:rsidR="007778D9" w:rsidRPr="00845AEC" w:rsidRDefault="00932918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="007778D9" w:rsidRPr="00845AEC">
              <w:rPr>
                <w:rFonts w:ascii="Arial" w:hAnsi="Arial" w:cs="Arial"/>
                <w:bCs/>
                <w:sz w:val="24"/>
                <w:szCs w:val="24"/>
              </w:rPr>
              <w:t>iguille lancéolée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0619B486" w14:textId="0A6F0F91" w:rsidR="0041049C" w:rsidRPr="00845AEC" w:rsidRDefault="00932918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e</w:t>
            </w:r>
            <w:r w:rsidR="0066356C" w:rsidRPr="00845AEC">
              <w:rPr>
                <w:rFonts w:ascii="Arial" w:hAnsi="Arial" w:cs="Arial"/>
                <w:bCs/>
                <w:sz w:val="24"/>
                <w:szCs w:val="24"/>
              </w:rPr>
              <w:t>au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232F26FD" w14:textId="764AA303" w:rsidR="0041049C" w:rsidRPr="00845AEC" w:rsidRDefault="00932918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="0041049C" w:rsidRPr="00845AEC">
              <w:rPr>
                <w:rFonts w:ascii="Arial" w:hAnsi="Arial" w:cs="Arial"/>
                <w:bCs/>
                <w:sz w:val="24"/>
                <w:szCs w:val="24"/>
              </w:rPr>
              <w:t>ames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62F77520" w14:textId="0753E1AF" w:rsidR="0041049C" w:rsidRPr="00845AEC" w:rsidRDefault="00932918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="0041049C" w:rsidRPr="00845AEC">
              <w:rPr>
                <w:rFonts w:ascii="Arial" w:hAnsi="Arial" w:cs="Arial"/>
                <w:bCs/>
                <w:sz w:val="24"/>
                <w:szCs w:val="24"/>
              </w:rPr>
              <w:t>amelles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4A5535D3" w14:textId="598061F3" w:rsidR="0041049C" w:rsidRPr="00845AEC" w:rsidRDefault="00764B4B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41049C" w:rsidRPr="00845AEC">
              <w:rPr>
                <w:rFonts w:ascii="Arial" w:hAnsi="Arial" w:cs="Arial"/>
                <w:bCs/>
                <w:sz w:val="24"/>
                <w:szCs w:val="24"/>
              </w:rPr>
              <w:t>apier filtre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41FEBA64" w14:textId="37D17512" w:rsidR="0041049C" w:rsidRPr="00845AEC" w:rsidRDefault="00764B4B" w:rsidP="00DB3058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b</w:t>
            </w:r>
            <w:r w:rsidR="00204515" w:rsidRPr="00845AEC">
              <w:rPr>
                <w:rFonts w:ascii="Arial" w:hAnsi="Arial" w:cs="Arial"/>
                <w:bCs/>
                <w:sz w:val="24"/>
                <w:szCs w:val="24"/>
              </w:rPr>
              <w:t>ouchon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1FD88768" w14:textId="2B5C21D8" w:rsidR="005A37A3" w:rsidRPr="00845AEC" w:rsidRDefault="00764B4B" w:rsidP="00845AEC">
            <w:pPr>
              <w:pStyle w:val="Paragraphedeliste"/>
              <w:numPr>
                <w:ilvl w:val="0"/>
                <w:numId w:val="3"/>
              </w:numPr>
              <w:suppressAutoHyphens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="002C529A" w:rsidRPr="00845AEC">
              <w:rPr>
                <w:rFonts w:ascii="Arial" w:hAnsi="Arial" w:cs="Arial"/>
                <w:bCs/>
                <w:sz w:val="24"/>
                <w:szCs w:val="24"/>
              </w:rPr>
              <w:t>icroscope</w:t>
            </w:r>
            <w:r w:rsidR="00DB3058" w:rsidRPr="00845AE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1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DEFF" w14:textId="77777777" w:rsidR="00A108E6" w:rsidRPr="00845AEC" w:rsidRDefault="00004578" w:rsidP="00A108E6">
            <w:pPr>
              <w:pStyle w:val="Listecouleur-Accent11"/>
              <w:spacing w:before="120" w:after="120"/>
              <w:ind w:left="-79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Afin </w:t>
            </w:r>
            <w:r w:rsidR="00B14104" w:rsidRPr="00845AEC">
              <w:rPr>
                <w:rFonts w:ascii="Arial" w:hAnsi="Arial" w:cs="Arial"/>
                <w:b/>
                <w:bCs/>
                <w:sz w:val="24"/>
                <w:szCs w:val="24"/>
              </w:rPr>
              <w:t>de</w:t>
            </w:r>
            <w:r w:rsidR="0029609F" w:rsidRPr="00845A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déduir</w:t>
            </w:r>
            <w:r w:rsidR="00F622F5" w:rsidRPr="00845AEC">
              <w:rPr>
                <w:rFonts w:ascii="Arial" w:hAnsi="Arial" w:cs="Arial"/>
                <w:b/>
                <w:bCs/>
                <w:sz w:val="24"/>
                <w:szCs w:val="24"/>
              </w:rPr>
              <w:t>e l’existence de brassages inter</w:t>
            </w:r>
            <w:r w:rsidR="0029609F" w:rsidRPr="00845A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chromosomiques </w:t>
            </w:r>
            <w:r w:rsidR="0066356C" w:rsidRPr="00845A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chez un individu </w:t>
            </w:r>
            <w:r w:rsidR="0066356C" w:rsidRPr="00845AEC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Sordaria</w:t>
            </w:r>
            <w:r w:rsidR="0066356C" w:rsidRPr="00845AEC">
              <w:rPr>
                <w:rFonts w:ascii="Arial" w:hAnsi="Arial" w:cs="Arial"/>
                <w:b/>
                <w:bCs/>
                <w:sz w:val="24"/>
                <w:szCs w:val="24"/>
              </w:rPr>
              <w:t> :</w:t>
            </w:r>
          </w:p>
          <w:p w14:paraId="3EEB621D" w14:textId="108042D0" w:rsidR="00E52F93" w:rsidRPr="00845AEC" w:rsidRDefault="00B14104" w:rsidP="00A108E6">
            <w:pPr>
              <w:pStyle w:val="Listecouleur-Accent11"/>
              <w:spacing w:before="120" w:after="120"/>
              <w:ind w:left="-79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71FB6CB" w14:textId="77777777" w:rsidR="00A53DBE" w:rsidRPr="00845AEC" w:rsidRDefault="0066356C" w:rsidP="003974D8">
            <w:pPr>
              <w:pStyle w:val="Paragraphedeliste"/>
              <w:numPr>
                <w:ilvl w:val="0"/>
                <w:numId w:val="2"/>
              </w:numPr>
              <w:suppressAutoHyphens/>
              <w:spacing w:before="100" w:beforeAutospacing="1" w:after="100" w:afterAutospacing="1"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845AEC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r</w:t>
            </w:r>
            <w:r w:rsidR="003974D8" w:rsidRPr="00845AEC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 xml:space="preserve">éaliser </w:t>
            </w:r>
            <w:r w:rsidR="003974D8" w:rsidRPr="00845AEC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une observation</w:t>
            </w:r>
            <w:r w:rsidR="00B14104" w:rsidRPr="00845AEC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 xml:space="preserve"> microscopique </w:t>
            </w:r>
            <w:r w:rsidR="00315F21" w:rsidRPr="00845AEC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d’asque</w:t>
            </w:r>
            <w:r w:rsidR="00F622F5" w:rsidRPr="00845AEC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s présentant des brassages inter</w:t>
            </w:r>
            <w:r w:rsidR="00315F21" w:rsidRPr="00845AEC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chromosomiques</w:t>
            </w:r>
            <w:r w:rsidRPr="00845AEC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.</w:t>
            </w:r>
          </w:p>
          <w:p w14:paraId="3E87FC58" w14:textId="77777777" w:rsidR="00DB3058" w:rsidRPr="00845AEC" w:rsidRDefault="00DB3058" w:rsidP="00DB3058">
            <w:pPr>
              <w:suppressAutoHyphens/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13761A" w14:textId="77777777" w:rsidR="00DB3058" w:rsidRPr="00845AEC" w:rsidRDefault="00DB3058" w:rsidP="00DB3058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F28AEE" w14:textId="77777777" w:rsidR="00DB3058" w:rsidRPr="00845AEC" w:rsidRDefault="00DB3058" w:rsidP="00DB3058">
            <w:pPr>
              <w:suppressAutoHyphens/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12F681" w14:textId="77777777" w:rsidR="00DB3058" w:rsidRPr="00845AEC" w:rsidRDefault="00DB3058" w:rsidP="00DB3058">
            <w:pPr>
              <w:suppressAutoHyphens/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CE1D4A" w14:textId="77777777" w:rsidR="00DB3058" w:rsidRPr="00845AEC" w:rsidRDefault="00DB3058" w:rsidP="00DB3058">
            <w:pPr>
              <w:suppressAutoHyphens/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B475CB" w14:textId="47C501FF" w:rsidR="00FD572E" w:rsidRPr="00845AEC" w:rsidRDefault="00DB3058" w:rsidP="00DB3058">
            <w:pPr>
              <w:suppressAutoHyphens/>
              <w:spacing w:before="100" w:beforeAutospacing="1" w:after="100" w:afterAutospacing="1" w:line="360" w:lineRule="auto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845AEC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Appeler l’examinateur pour vérifier le résultat et éventuellement obtenir une aide.</w:t>
            </w:r>
          </w:p>
        </w:tc>
      </w:tr>
      <w:tr w:rsidR="00A108E6" w:rsidRPr="00845AEC" w14:paraId="19A82909" w14:textId="77777777" w:rsidTr="00A108E6">
        <w:trPr>
          <w:trHeight w:val="1669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BCFF13" w14:textId="1F09DFBE" w:rsidR="00105753" w:rsidRPr="00845AEC" w:rsidRDefault="00105753" w:rsidP="00A108E6">
            <w:pPr>
              <w:pStyle w:val="Corpsdetexte"/>
              <w:spacing w:before="120"/>
              <w:jc w:val="left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845AEC">
              <w:rPr>
                <w:rFonts w:ascii="Arial" w:hAnsi="Arial" w:cs="Arial"/>
                <w:b/>
                <w:color w:val="0070C0"/>
                <w:sz w:val="24"/>
                <w:szCs w:val="24"/>
              </w:rPr>
              <w:t>Sécurité (logo</w:t>
            </w:r>
            <w:r w:rsidR="00A108E6" w:rsidRPr="00845AEC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et signification</w:t>
            </w:r>
            <w:r w:rsidRPr="00845AEC">
              <w:rPr>
                <w:rFonts w:ascii="Arial" w:hAnsi="Arial" w:cs="Arial"/>
                <w:b/>
                <w:color w:val="0070C0"/>
                <w:sz w:val="24"/>
                <w:szCs w:val="24"/>
              </w:rPr>
              <w:t>)</w:t>
            </w:r>
            <w:r w:rsidR="00A108E6" w:rsidRPr="00845AEC">
              <w:rPr>
                <w:rFonts w:ascii="Arial" w:hAnsi="Arial" w:cs="Arial"/>
                <w:b/>
                <w:color w:val="0070C0"/>
                <w:sz w:val="24"/>
                <w:szCs w:val="24"/>
              </w:rPr>
              <w:t> :</w:t>
            </w:r>
          </w:p>
          <w:p w14:paraId="63927ECD" w14:textId="77777777" w:rsidR="00105753" w:rsidRPr="00845AEC" w:rsidRDefault="00105753" w:rsidP="00BB143F">
            <w:pPr>
              <w:pStyle w:val="Corpsdetexte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1764E7" w14:textId="1959FEF1" w:rsidR="00105753" w:rsidRPr="00845AEC" w:rsidRDefault="00105753" w:rsidP="00450CE1">
            <w:pPr>
              <w:pStyle w:val="Corpsdetexte"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5AEC">
              <w:rPr>
                <w:rFonts w:ascii="Arial" w:hAnsi="Arial" w:cs="Arial"/>
                <w:sz w:val="24"/>
                <w:szCs w:val="24"/>
              </w:rPr>
              <w:t>Rien à signaler</w:t>
            </w:r>
            <w:r w:rsidR="00764B4B" w:rsidRPr="00845AE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A86B102" w14:textId="77777777" w:rsidR="00105753" w:rsidRPr="00845AEC" w:rsidRDefault="00105753" w:rsidP="00450CE1">
            <w:pPr>
              <w:pStyle w:val="Corpsdetexte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417152" w14:textId="77777777" w:rsidR="00450CE1" w:rsidRPr="00845AEC" w:rsidRDefault="00450CE1" w:rsidP="00450CE1">
            <w:pPr>
              <w:pStyle w:val="Corpsdetexte"/>
              <w:spacing w:after="0"/>
              <w:jc w:val="both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5173A" w14:textId="77777777" w:rsidR="00C900EC" w:rsidRPr="00845AEC" w:rsidRDefault="00105753" w:rsidP="00A108E6">
            <w:pPr>
              <w:pStyle w:val="Paragraphedeliste"/>
              <w:spacing w:before="120" w:after="120"/>
              <w:ind w:left="0"/>
              <w:jc w:val="both"/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</w:pPr>
            <w:r w:rsidRPr="00845AEC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Précautions de la manipulation</w:t>
            </w:r>
            <w:r w:rsidR="00C900EC" w:rsidRPr="00845AEC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 :</w:t>
            </w:r>
          </w:p>
          <w:p w14:paraId="0978EE01" w14:textId="77777777" w:rsidR="00C900EC" w:rsidRPr="00845AEC" w:rsidRDefault="0066356C" w:rsidP="00DB3058">
            <w:pPr>
              <w:pStyle w:val="Paragraphedeliste"/>
              <w:numPr>
                <w:ilvl w:val="0"/>
                <w:numId w:val="2"/>
              </w:numPr>
              <w:spacing w:before="240" w:after="120"/>
              <w:ind w:left="357" w:hanging="357"/>
              <w:contextualSpacing w:val="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>p</w:t>
            </w:r>
            <w:r w:rsidR="00C900EC"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rélever dans la zone de rencontre </w:t>
            </w:r>
            <w:r w:rsidR="002A25C4"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 w:rsidR="00C900EC"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boules noires (périthèces)</w:t>
            </w:r>
            <w:r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> ;</w:t>
            </w:r>
          </w:p>
          <w:p w14:paraId="7F4F5F58" w14:textId="77777777" w:rsidR="00C900EC" w:rsidRPr="00845AEC" w:rsidRDefault="0066356C" w:rsidP="00DB3058">
            <w:pPr>
              <w:pStyle w:val="Paragraphedeliste"/>
              <w:numPr>
                <w:ilvl w:val="0"/>
                <w:numId w:val="2"/>
              </w:numPr>
              <w:ind w:left="357" w:hanging="357"/>
              <w:contextualSpacing w:val="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>é</w:t>
            </w:r>
            <w:r w:rsidR="00C900EC"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>craser entre lame et lamelle dans une goutte d’eau</w:t>
            </w:r>
            <w:r w:rsidR="00F96E93"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en utilisant le bouchon</w:t>
            </w:r>
            <w:r w:rsidRPr="00845AE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48649720" w14:textId="3A80FE43" w:rsidR="00684299" w:rsidRPr="00845AEC" w:rsidRDefault="00C900EC" w:rsidP="00A108E6">
            <w:pPr>
              <w:pStyle w:val="Paragraphedeliste"/>
              <w:ind w:left="36"/>
              <w:jc w:val="center"/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</w:pPr>
            <w:r w:rsidRPr="00845AEC">
              <w:rPr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5FDD5CE" wp14:editId="45FFFC4E">
                  <wp:extent cx="518160" cy="518160"/>
                  <wp:effectExtent l="0" t="0" r="0" b="0"/>
                  <wp:docPr id="2" name="Image 2" descr="blo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blo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7CA4" w14:textId="4C0841FA" w:rsidR="00105753" w:rsidRPr="00845AEC" w:rsidRDefault="00105753" w:rsidP="00A108E6">
            <w:pPr>
              <w:spacing w:before="120" w:after="120"/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</w:pPr>
            <w:r w:rsidRPr="00845AEC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Dispositif d'acquisition et de traitement d'images</w:t>
            </w:r>
            <w:r w:rsidR="00A108E6" w:rsidRPr="00845AEC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 xml:space="preserve"> (si disponible)</w:t>
            </w:r>
          </w:p>
          <w:p w14:paraId="51E88D7F" w14:textId="77777777" w:rsidR="00105753" w:rsidRPr="00845AEC" w:rsidRDefault="003B31FC" w:rsidP="00105753">
            <w:pPr>
              <w:ind w:left="360"/>
              <w:rPr>
                <w:rFonts w:ascii="Arial" w:hAnsi="Arial" w:cs="Arial"/>
                <w:b/>
                <w:bCs/>
                <w:color w:val="4F81BD"/>
                <w:sz w:val="24"/>
                <w:szCs w:val="24"/>
              </w:rPr>
            </w:pPr>
            <w:r w:rsidRPr="00845AEC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16A9505" wp14:editId="3D8EA086">
                  <wp:extent cx="1007745" cy="609600"/>
                  <wp:effectExtent l="0" t="0" r="0" b="0"/>
                  <wp:docPr id="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892CE2" w14:textId="77777777" w:rsidR="00105753" w:rsidRPr="00845AEC" w:rsidRDefault="00105753" w:rsidP="00105753">
            <w:pPr>
              <w:ind w:left="360"/>
              <w:rPr>
                <w:rFonts w:ascii="Arial" w:hAnsi="Arial" w:cs="Arial"/>
                <w:b/>
                <w:bCs/>
                <w:color w:val="4F81BD"/>
                <w:sz w:val="24"/>
                <w:szCs w:val="24"/>
              </w:rPr>
            </w:pPr>
          </w:p>
          <w:p w14:paraId="668BBB95" w14:textId="77777777" w:rsidR="00105753" w:rsidRPr="00845AEC" w:rsidRDefault="00105753" w:rsidP="00070611">
            <w:pPr>
              <w:pStyle w:val="Listecouleur-Accent11"/>
              <w:ind w:left="360"/>
              <w:jc w:val="left"/>
              <w:rPr>
                <w:rFonts w:ascii="Arial" w:hAnsi="Arial" w:cs="Arial"/>
                <w:b/>
                <w:bCs/>
                <w:color w:val="4F81BD"/>
                <w:sz w:val="24"/>
                <w:szCs w:val="24"/>
              </w:rPr>
            </w:pPr>
          </w:p>
        </w:tc>
      </w:tr>
    </w:tbl>
    <w:p w14:paraId="633AF2F1" w14:textId="77777777" w:rsidR="00312F7B" w:rsidRPr="00722601" w:rsidRDefault="00312F7B" w:rsidP="00312F7B">
      <w:pPr>
        <w:jc w:val="right"/>
        <w:rPr>
          <w:rFonts w:ascii="Arial" w:hAnsi="Arial" w:cs="Arial"/>
        </w:rPr>
      </w:pPr>
    </w:p>
    <w:p w14:paraId="6786FBFD" w14:textId="77777777" w:rsidR="00AD6CE7" w:rsidRPr="00722601" w:rsidRDefault="00AD6CE7" w:rsidP="00312F7B">
      <w:pPr>
        <w:jc w:val="right"/>
        <w:rPr>
          <w:rFonts w:ascii="Arial" w:hAnsi="Arial" w:cs="Arial"/>
        </w:rPr>
      </w:pPr>
    </w:p>
    <w:sectPr w:rsidR="00AD6CE7" w:rsidRPr="00722601" w:rsidSect="00A108E6">
      <w:headerReference w:type="default" r:id="rId14"/>
      <w:pgSz w:w="16838" w:h="11906" w:orient="landscape"/>
      <w:pgMar w:top="567" w:right="567" w:bottom="567" w:left="567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B124F" w14:textId="77777777" w:rsidR="00651BFA" w:rsidRDefault="00651BFA">
      <w:r>
        <w:separator/>
      </w:r>
    </w:p>
  </w:endnote>
  <w:endnote w:type="continuationSeparator" w:id="0">
    <w:p w14:paraId="10704D5B" w14:textId="77777777" w:rsidR="00651BFA" w:rsidRDefault="00651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59E6B" w14:textId="77777777" w:rsidR="00651BFA" w:rsidRDefault="00651BFA">
      <w:r>
        <w:separator/>
      </w:r>
    </w:p>
  </w:footnote>
  <w:footnote w:type="continuationSeparator" w:id="0">
    <w:p w14:paraId="771F58AC" w14:textId="77777777" w:rsidR="00651BFA" w:rsidRDefault="00651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32F93" w14:textId="629AB522" w:rsidR="00AD1AC2" w:rsidRPr="00A108E6" w:rsidRDefault="00F441F6" w:rsidP="00417BB5">
    <w:pPr>
      <w:pStyle w:val="En-tte"/>
      <w:rPr>
        <w:rFonts w:ascii="Arial" w:hAnsi="Arial"/>
        <w:bCs/>
        <w:sz w:val="24"/>
        <w:szCs w:val="24"/>
        <w:shd w:val="clear" w:color="auto" w:fill="FFFFFF"/>
      </w:rPr>
    </w:pPr>
    <w:r w:rsidRPr="00A108E6">
      <w:rPr>
        <w:rFonts w:ascii="Arial" w:hAnsi="Arial"/>
        <w:bCs/>
        <w:sz w:val="24"/>
        <w:szCs w:val="24"/>
        <w:shd w:val="clear" w:color="auto" w:fill="FFFFFF"/>
      </w:rPr>
      <w:t>1-1</w:t>
    </w:r>
    <w:r w:rsidR="00A108E6" w:rsidRPr="00A108E6">
      <w:rPr>
        <w:rFonts w:ascii="Arial" w:hAnsi="Arial"/>
        <w:bCs/>
        <w:sz w:val="24"/>
        <w:szCs w:val="24"/>
        <w:shd w:val="clear" w:color="auto" w:fill="FFFFFF"/>
      </w:rPr>
      <w:t>- Génétique et évolution</w:t>
    </w:r>
    <w:r w:rsidR="00D170C2" w:rsidRPr="00A108E6">
      <w:rPr>
        <w:rFonts w:ascii="Arial" w:hAnsi="Arial"/>
        <w:bCs/>
        <w:sz w:val="24"/>
        <w:szCs w:val="24"/>
        <w:shd w:val="clear" w:color="auto" w:fill="FFFFFF"/>
      </w:rPr>
      <w:t> </w:t>
    </w:r>
  </w:p>
  <w:p w14:paraId="4424FA89" w14:textId="2654B993" w:rsidR="00C1494B" w:rsidRPr="00095237" w:rsidRDefault="00C1494B" w:rsidP="00417BB5">
    <w:pPr>
      <w:pStyle w:val="En-tte"/>
    </w:pPr>
    <w:r>
      <w:rPr>
        <w:rFonts w:ascii="Arial" w:hAnsi="Arial"/>
        <w:b/>
        <w:sz w:val="24"/>
        <w:szCs w:val="24"/>
        <w:shd w:val="clear" w:color="auto" w:fill="FFFFFF"/>
      </w:rPr>
      <w:t>U</w:t>
    </w:r>
    <w:r w:rsidR="00A108E6">
      <w:rPr>
        <w:rFonts w:ascii="Arial" w:hAnsi="Arial"/>
        <w:b/>
        <w:sz w:val="24"/>
        <w:szCs w:val="24"/>
        <w:shd w:val="clear" w:color="auto" w:fill="FFFFFF"/>
      </w:rPr>
      <w:t xml:space="preserve">n modèle génétique du brassage génétique : </w:t>
    </w:r>
    <w:r w:rsidR="00A108E6" w:rsidRPr="00024376">
      <w:rPr>
        <w:rFonts w:ascii="Arial" w:hAnsi="Arial"/>
        <w:b/>
        <w:i/>
        <w:iCs/>
        <w:sz w:val="24"/>
        <w:szCs w:val="24"/>
        <w:shd w:val="clear" w:color="auto" w:fill="FFFFFF"/>
      </w:rPr>
      <w:t>Sordaria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re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itre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2" w15:restartNumberingAfterBreak="0">
    <w:nsid w:val="059B425C"/>
    <w:multiLevelType w:val="hybridMultilevel"/>
    <w:tmpl w:val="26A02646"/>
    <w:lvl w:ilvl="0" w:tplc="833CFF72">
      <w:numFmt w:val="bullet"/>
      <w:lvlText w:val="-"/>
      <w:lvlJc w:val="left"/>
      <w:pPr>
        <w:ind w:left="2061" w:hanging="360"/>
      </w:pPr>
      <w:rPr>
        <w:rFonts w:ascii="Arial" w:hAnsi="Arial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03ECB"/>
    <w:multiLevelType w:val="hybridMultilevel"/>
    <w:tmpl w:val="44609CBE"/>
    <w:lvl w:ilvl="0" w:tplc="79BEFD2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sz w:val="22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5463AE"/>
    <w:multiLevelType w:val="hybridMultilevel"/>
    <w:tmpl w:val="BAEA2D3C"/>
    <w:lvl w:ilvl="0" w:tplc="040C0001">
      <w:start w:val="1"/>
      <w:numFmt w:val="bullet"/>
      <w:lvlText w:val=""/>
      <w:lvlJc w:val="left"/>
      <w:pPr>
        <w:ind w:left="88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5" w15:restartNumberingAfterBreak="0">
    <w:nsid w:val="3DE714D2"/>
    <w:multiLevelType w:val="hybridMultilevel"/>
    <w:tmpl w:val="BD9A501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01822"/>
    <w:multiLevelType w:val="hybridMultilevel"/>
    <w:tmpl w:val="A64EA470"/>
    <w:lvl w:ilvl="0" w:tplc="9E2477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F1593"/>
    <w:multiLevelType w:val="hybridMultilevel"/>
    <w:tmpl w:val="C900B918"/>
    <w:lvl w:ilvl="0" w:tplc="040C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5F6A2158"/>
    <w:multiLevelType w:val="hybridMultilevel"/>
    <w:tmpl w:val="AC2462D0"/>
    <w:lvl w:ilvl="0" w:tplc="B6208B2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6560D3"/>
    <w:multiLevelType w:val="hybridMultilevel"/>
    <w:tmpl w:val="91DC51D4"/>
    <w:lvl w:ilvl="0" w:tplc="97E82AA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6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A4"/>
    <w:rsid w:val="00002E28"/>
    <w:rsid w:val="00003859"/>
    <w:rsid w:val="00004578"/>
    <w:rsid w:val="00007BB8"/>
    <w:rsid w:val="00011C7B"/>
    <w:rsid w:val="000138FF"/>
    <w:rsid w:val="00021E2A"/>
    <w:rsid w:val="00022496"/>
    <w:rsid w:val="00023EA5"/>
    <w:rsid w:val="00024376"/>
    <w:rsid w:val="00024A0F"/>
    <w:rsid w:val="00027C70"/>
    <w:rsid w:val="00030453"/>
    <w:rsid w:val="00034C1E"/>
    <w:rsid w:val="00035324"/>
    <w:rsid w:val="000410D1"/>
    <w:rsid w:val="00041C10"/>
    <w:rsid w:val="00044BC6"/>
    <w:rsid w:val="00045B64"/>
    <w:rsid w:val="0004647A"/>
    <w:rsid w:val="00055CC6"/>
    <w:rsid w:val="00060E52"/>
    <w:rsid w:val="000614B9"/>
    <w:rsid w:val="000656B0"/>
    <w:rsid w:val="0006715D"/>
    <w:rsid w:val="000673A3"/>
    <w:rsid w:val="00070611"/>
    <w:rsid w:val="000761B5"/>
    <w:rsid w:val="00081207"/>
    <w:rsid w:val="00081A3D"/>
    <w:rsid w:val="000839FA"/>
    <w:rsid w:val="00083AD0"/>
    <w:rsid w:val="00083BAC"/>
    <w:rsid w:val="0008726F"/>
    <w:rsid w:val="000907DE"/>
    <w:rsid w:val="00091467"/>
    <w:rsid w:val="00095237"/>
    <w:rsid w:val="000A34CD"/>
    <w:rsid w:val="000A623D"/>
    <w:rsid w:val="000B5C64"/>
    <w:rsid w:val="000B7B2A"/>
    <w:rsid w:val="000C01DA"/>
    <w:rsid w:val="000C1275"/>
    <w:rsid w:val="000D0897"/>
    <w:rsid w:val="000D30FF"/>
    <w:rsid w:val="000D3654"/>
    <w:rsid w:val="000D3C69"/>
    <w:rsid w:val="000D6F81"/>
    <w:rsid w:val="000E560A"/>
    <w:rsid w:val="000E76A4"/>
    <w:rsid w:val="00100F78"/>
    <w:rsid w:val="00102038"/>
    <w:rsid w:val="00104E44"/>
    <w:rsid w:val="0010537A"/>
    <w:rsid w:val="00105753"/>
    <w:rsid w:val="00105C1A"/>
    <w:rsid w:val="00105D28"/>
    <w:rsid w:val="00105ED1"/>
    <w:rsid w:val="00111B3C"/>
    <w:rsid w:val="00116858"/>
    <w:rsid w:val="00120543"/>
    <w:rsid w:val="001208C9"/>
    <w:rsid w:val="00122B2E"/>
    <w:rsid w:val="00122D24"/>
    <w:rsid w:val="00124508"/>
    <w:rsid w:val="00125EBD"/>
    <w:rsid w:val="00126F8A"/>
    <w:rsid w:val="001279C1"/>
    <w:rsid w:val="00127E2E"/>
    <w:rsid w:val="00131858"/>
    <w:rsid w:val="0014201A"/>
    <w:rsid w:val="00142539"/>
    <w:rsid w:val="00143D49"/>
    <w:rsid w:val="001443FB"/>
    <w:rsid w:val="00145D76"/>
    <w:rsid w:val="00153D3B"/>
    <w:rsid w:val="00154174"/>
    <w:rsid w:val="001555F4"/>
    <w:rsid w:val="00155706"/>
    <w:rsid w:val="00155F05"/>
    <w:rsid w:val="00156396"/>
    <w:rsid w:val="00167238"/>
    <w:rsid w:val="001706D6"/>
    <w:rsid w:val="00170EF4"/>
    <w:rsid w:val="00172BBD"/>
    <w:rsid w:val="001738DF"/>
    <w:rsid w:val="001750DF"/>
    <w:rsid w:val="0018198C"/>
    <w:rsid w:val="00184190"/>
    <w:rsid w:val="00185544"/>
    <w:rsid w:val="00186515"/>
    <w:rsid w:val="00190840"/>
    <w:rsid w:val="00192BE0"/>
    <w:rsid w:val="001942D9"/>
    <w:rsid w:val="001A55B9"/>
    <w:rsid w:val="001A784D"/>
    <w:rsid w:val="001C1130"/>
    <w:rsid w:val="001C12D4"/>
    <w:rsid w:val="001C1FBC"/>
    <w:rsid w:val="001C4116"/>
    <w:rsid w:val="001C534F"/>
    <w:rsid w:val="001C5EFA"/>
    <w:rsid w:val="001C6B7A"/>
    <w:rsid w:val="001C6ED1"/>
    <w:rsid w:val="001D512E"/>
    <w:rsid w:val="001D5E88"/>
    <w:rsid w:val="001E08EE"/>
    <w:rsid w:val="001E2B45"/>
    <w:rsid w:val="001E2F58"/>
    <w:rsid w:val="001E441C"/>
    <w:rsid w:val="001F0111"/>
    <w:rsid w:val="001F0590"/>
    <w:rsid w:val="001F1BC1"/>
    <w:rsid w:val="001F43FD"/>
    <w:rsid w:val="002001E8"/>
    <w:rsid w:val="00202E43"/>
    <w:rsid w:val="00204515"/>
    <w:rsid w:val="00213FB6"/>
    <w:rsid w:val="002167E4"/>
    <w:rsid w:val="00217C9D"/>
    <w:rsid w:val="002220F4"/>
    <w:rsid w:val="00227F74"/>
    <w:rsid w:val="0023074C"/>
    <w:rsid w:val="00234BD4"/>
    <w:rsid w:val="00241272"/>
    <w:rsid w:val="00243AC6"/>
    <w:rsid w:val="002441C9"/>
    <w:rsid w:val="00245409"/>
    <w:rsid w:val="002526D9"/>
    <w:rsid w:val="00253769"/>
    <w:rsid w:val="0025380C"/>
    <w:rsid w:val="00253DF0"/>
    <w:rsid w:val="00257621"/>
    <w:rsid w:val="0026457B"/>
    <w:rsid w:val="00265ABF"/>
    <w:rsid w:val="00272B10"/>
    <w:rsid w:val="00282614"/>
    <w:rsid w:val="00290F7B"/>
    <w:rsid w:val="0029609F"/>
    <w:rsid w:val="00296E11"/>
    <w:rsid w:val="002973B9"/>
    <w:rsid w:val="002A25C4"/>
    <w:rsid w:val="002B099C"/>
    <w:rsid w:val="002B4736"/>
    <w:rsid w:val="002B480F"/>
    <w:rsid w:val="002B519E"/>
    <w:rsid w:val="002B5D42"/>
    <w:rsid w:val="002B69A7"/>
    <w:rsid w:val="002C1DDD"/>
    <w:rsid w:val="002C4279"/>
    <w:rsid w:val="002C529A"/>
    <w:rsid w:val="002C5B49"/>
    <w:rsid w:val="002C696C"/>
    <w:rsid w:val="002D3F8E"/>
    <w:rsid w:val="002D5E85"/>
    <w:rsid w:val="002F1020"/>
    <w:rsid w:val="003035FF"/>
    <w:rsid w:val="00312F7B"/>
    <w:rsid w:val="00313959"/>
    <w:rsid w:val="00314BC0"/>
    <w:rsid w:val="00315F21"/>
    <w:rsid w:val="00316889"/>
    <w:rsid w:val="0032013A"/>
    <w:rsid w:val="0032282D"/>
    <w:rsid w:val="00325513"/>
    <w:rsid w:val="003309D1"/>
    <w:rsid w:val="00331572"/>
    <w:rsid w:val="00332D87"/>
    <w:rsid w:val="0033333D"/>
    <w:rsid w:val="00335393"/>
    <w:rsid w:val="00347873"/>
    <w:rsid w:val="003512BB"/>
    <w:rsid w:val="003521A4"/>
    <w:rsid w:val="0035655E"/>
    <w:rsid w:val="00363F37"/>
    <w:rsid w:val="0036413B"/>
    <w:rsid w:val="00364F0F"/>
    <w:rsid w:val="003659F4"/>
    <w:rsid w:val="00366462"/>
    <w:rsid w:val="003676D1"/>
    <w:rsid w:val="003679AE"/>
    <w:rsid w:val="00373668"/>
    <w:rsid w:val="00375022"/>
    <w:rsid w:val="00384F24"/>
    <w:rsid w:val="00386BDC"/>
    <w:rsid w:val="00391E75"/>
    <w:rsid w:val="00393F8C"/>
    <w:rsid w:val="00395C88"/>
    <w:rsid w:val="00396A49"/>
    <w:rsid w:val="003971CD"/>
    <w:rsid w:val="003974B6"/>
    <w:rsid w:val="003974D8"/>
    <w:rsid w:val="003A1637"/>
    <w:rsid w:val="003A4F5C"/>
    <w:rsid w:val="003B0494"/>
    <w:rsid w:val="003B129B"/>
    <w:rsid w:val="003B2DC9"/>
    <w:rsid w:val="003B31FC"/>
    <w:rsid w:val="003B3A82"/>
    <w:rsid w:val="003B5F10"/>
    <w:rsid w:val="003B6312"/>
    <w:rsid w:val="003B6833"/>
    <w:rsid w:val="003B6D28"/>
    <w:rsid w:val="003B6F30"/>
    <w:rsid w:val="003C17D9"/>
    <w:rsid w:val="003C3391"/>
    <w:rsid w:val="003C5DFA"/>
    <w:rsid w:val="003C6725"/>
    <w:rsid w:val="003D2DBF"/>
    <w:rsid w:val="003D617A"/>
    <w:rsid w:val="003D72B1"/>
    <w:rsid w:val="003E22BD"/>
    <w:rsid w:val="003E6D7F"/>
    <w:rsid w:val="003F09CA"/>
    <w:rsid w:val="003F368C"/>
    <w:rsid w:val="003F3C32"/>
    <w:rsid w:val="003F4C46"/>
    <w:rsid w:val="003F5749"/>
    <w:rsid w:val="00403DB5"/>
    <w:rsid w:val="00407ABA"/>
    <w:rsid w:val="0041049C"/>
    <w:rsid w:val="004122F6"/>
    <w:rsid w:val="004147FA"/>
    <w:rsid w:val="00414D7F"/>
    <w:rsid w:val="00416307"/>
    <w:rsid w:val="0041730A"/>
    <w:rsid w:val="00417BB5"/>
    <w:rsid w:val="00425859"/>
    <w:rsid w:val="004270FB"/>
    <w:rsid w:val="0043417C"/>
    <w:rsid w:val="00436432"/>
    <w:rsid w:val="00441A86"/>
    <w:rsid w:val="00442943"/>
    <w:rsid w:val="00443827"/>
    <w:rsid w:val="004440CC"/>
    <w:rsid w:val="00447316"/>
    <w:rsid w:val="00450CE1"/>
    <w:rsid w:val="00450D84"/>
    <w:rsid w:val="00450E5A"/>
    <w:rsid w:val="00452D21"/>
    <w:rsid w:val="00454EFD"/>
    <w:rsid w:val="004646AC"/>
    <w:rsid w:val="0047703C"/>
    <w:rsid w:val="0048144E"/>
    <w:rsid w:val="00487028"/>
    <w:rsid w:val="0049001A"/>
    <w:rsid w:val="00491CF5"/>
    <w:rsid w:val="00493593"/>
    <w:rsid w:val="00495DC4"/>
    <w:rsid w:val="004A2F93"/>
    <w:rsid w:val="004A3E0A"/>
    <w:rsid w:val="004A70B3"/>
    <w:rsid w:val="004B07E9"/>
    <w:rsid w:val="004B73C5"/>
    <w:rsid w:val="004C03E3"/>
    <w:rsid w:val="004C0842"/>
    <w:rsid w:val="004C2E61"/>
    <w:rsid w:val="004C420F"/>
    <w:rsid w:val="004C62A8"/>
    <w:rsid w:val="004D3F06"/>
    <w:rsid w:val="004E1366"/>
    <w:rsid w:val="004E25F6"/>
    <w:rsid w:val="004E3064"/>
    <w:rsid w:val="004E4930"/>
    <w:rsid w:val="00500D22"/>
    <w:rsid w:val="00510456"/>
    <w:rsid w:val="0051324C"/>
    <w:rsid w:val="00513C23"/>
    <w:rsid w:val="005159D3"/>
    <w:rsid w:val="005168EB"/>
    <w:rsid w:val="00520F98"/>
    <w:rsid w:val="0052764C"/>
    <w:rsid w:val="0053035B"/>
    <w:rsid w:val="00530435"/>
    <w:rsid w:val="00530C0F"/>
    <w:rsid w:val="00530D4B"/>
    <w:rsid w:val="00531F17"/>
    <w:rsid w:val="00532B75"/>
    <w:rsid w:val="00534694"/>
    <w:rsid w:val="00534DB2"/>
    <w:rsid w:val="00535C92"/>
    <w:rsid w:val="00537053"/>
    <w:rsid w:val="005410FB"/>
    <w:rsid w:val="005411B5"/>
    <w:rsid w:val="00545B91"/>
    <w:rsid w:val="00554331"/>
    <w:rsid w:val="005625AB"/>
    <w:rsid w:val="005626A4"/>
    <w:rsid w:val="00565937"/>
    <w:rsid w:val="00565DB0"/>
    <w:rsid w:val="00566234"/>
    <w:rsid w:val="0056761A"/>
    <w:rsid w:val="00576FD0"/>
    <w:rsid w:val="00584E80"/>
    <w:rsid w:val="005875CE"/>
    <w:rsid w:val="0059139E"/>
    <w:rsid w:val="00592A33"/>
    <w:rsid w:val="005932FA"/>
    <w:rsid w:val="00593C09"/>
    <w:rsid w:val="005962D3"/>
    <w:rsid w:val="005A01D3"/>
    <w:rsid w:val="005A23BE"/>
    <w:rsid w:val="005A37A3"/>
    <w:rsid w:val="005A6A3E"/>
    <w:rsid w:val="005B6172"/>
    <w:rsid w:val="005B6651"/>
    <w:rsid w:val="005C7B99"/>
    <w:rsid w:val="005D260A"/>
    <w:rsid w:val="005D45D8"/>
    <w:rsid w:val="005D75CA"/>
    <w:rsid w:val="005E1CC3"/>
    <w:rsid w:val="005E242A"/>
    <w:rsid w:val="005E62D0"/>
    <w:rsid w:val="005F28DA"/>
    <w:rsid w:val="005F3B71"/>
    <w:rsid w:val="00602E40"/>
    <w:rsid w:val="00604C16"/>
    <w:rsid w:val="00607F02"/>
    <w:rsid w:val="006101F4"/>
    <w:rsid w:val="006147C4"/>
    <w:rsid w:val="00615F3A"/>
    <w:rsid w:val="0061697F"/>
    <w:rsid w:val="00617325"/>
    <w:rsid w:val="00617A1E"/>
    <w:rsid w:val="00623952"/>
    <w:rsid w:val="006311EE"/>
    <w:rsid w:val="00632A0A"/>
    <w:rsid w:val="006375F9"/>
    <w:rsid w:val="00650B28"/>
    <w:rsid w:val="00651BFA"/>
    <w:rsid w:val="00652B34"/>
    <w:rsid w:val="0065372C"/>
    <w:rsid w:val="0066356C"/>
    <w:rsid w:val="0066578A"/>
    <w:rsid w:val="00670433"/>
    <w:rsid w:val="00673B1D"/>
    <w:rsid w:val="0067404E"/>
    <w:rsid w:val="00674244"/>
    <w:rsid w:val="0067448B"/>
    <w:rsid w:val="00684299"/>
    <w:rsid w:val="00685F11"/>
    <w:rsid w:val="006877F1"/>
    <w:rsid w:val="00692B11"/>
    <w:rsid w:val="00694917"/>
    <w:rsid w:val="006967D1"/>
    <w:rsid w:val="00697B29"/>
    <w:rsid w:val="006A0E2C"/>
    <w:rsid w:val="006A42D6"/>
    <w:rsid w:val="006A5DE4"/>
    <w:rsid w:val="006B0752"/>
    <w:rsid w:val="006B0D5E"/>
    <w:rsid w:val="006C2B62"/>
    <w:rsid w:val="006C3330"/>
    <w:rsid w:val="006C4481"/>
    <w:rsid w:val="006C770B"/>
    <w:rsid w:val="006D1A77"/>
    <w:rsid w:val="00700E60"/>
    <w:rsid w:val="00701811"/>
    <w:rsid w:val="0070241E"/>
    <w:rsid w:val="00704537"/>
    <w:rsid w:val="00713B7F"/>
    <w:rsid w:val="00720483"/>
    <w:rsid w:val="0072096E"/>
    <w:rsid w:val="00722601"/>
    <w:rsid w:val="00723ED7"/>
    <w:rsid w:val="00724503"/>
    <w:rsid w:val="00726309"/>
    <w:rsid w:val="0072647F"/>
    <w:rsid w:val="00727892"/>
    <w:rsid w:val="0073358F"/>
    <w:rsid w:val="0073414C"/>
    <w:rsid w:val="00734927"/>
    <w:rsid w:val="00737C18"/>
    <w:rsid w:val="00745E46"/>
    <w:rsid w:val="00756DBC"/>
    <w:rsid w:val="00763750"/>
    <w:rsid w:val="00763EBD"/>
    <w:rsid w:val="00764B4B"/>
    <w:rsid w:val="00767783"/>
    <w:rsid w:val="00767E45"/>
    <w:rsid w:val="0077125E"/>
    <w:rsid w:val="00771E82"/>
    <w:rsid w:val="00775F6B"/>
    <w:rsid w:val="00776F7D"/>
    <w:rsid w:val="0077707C"/>
    <w:rsid w:val="007778D9"/>
    <w:rsid w:val="007835A7"/>
    <w:rsid w:val="00784144"/>
    <w:rsid w:val="00785113"/>
    <w:rsid w:val="00790B92"/>
    <w:rsid w:val="007914CD"/>
    <w:rsid w:val="00794B0B"/>
    <w:rsid w:val="00797BD5"/>
    <w:rsid w:val="007A1C4E"/>
    <w:rsid w:val="007A2375"/>
    <w:rsid w:val="007A596A"/>
    <w:rsid w:val="007A62D4"/>
    <w:rsid w:val="007B00E2"/>
    <w:rsid w:val="007B0C6B"/>
    <w:rsid w:val="007B2E8B"/>
    <w:rsid w:val="007C15E0"/>
    <w:rsid w:val="007C1BBC"/>
    <w:rsid w:val="007C1E33"/>
    <w:rsid w:val="007C6FA6"/>
    <w:rsid w:val="007D2DD8"/>
    <w:rsid w:val="007D3144"/>
    <w:rsid w:val="007D7077"/>
    <w:rsid w:val="007E40EF"/>
    <w:rsid w:val="007E4D8B"/>
    <w:rsid w:val="007F142A"/>
    <w:rsid w:val="007F3E96"/>
    <w:rsid w:val="007F5511"/>
    <w:rsid w:val="008016E0"/>
    <w:rsid w:val="008030DF"/>
    <w:rsid w:val="00816BDD"/>
    <w:rsid w:val="008277AA"/>
    <w:rsid w:val="00830DE0"/>
    <w:rsid w:val="008339DC"/>
    <w:rsid w:val="00834529"/>
    <w:rsid w:val="00834A9B"/>
    <w:rsid w:val="008359C7"/>
    <w:rsid w:val="00835BE0"/>
    <w:rsid w:val="008375C0"/>
    <w:rsid w:val="00845AEC"/>
    <w:rsid w:val="00851051"/>
    <w:rsid w:val="00854B63"/>
    <w:rsid w:val="00854BF4"/>
    <w:rsid w:val="008568FF"/>
    <w:rsid w:val="008647C3"/>
    <w:rsid w:val="008674D2"/>
    <w:rsid w:val="00867725"/>
    <w:rsid w:val="008710DF"/>
    <w:rsid w:val="00881FAB"/>
    <w:rsid w:val="008854FB"/>
    <w:rsid w:val="008869EE"/>
    <w:rsid w:val="0089085F"/>
    <w:rsid w:val="00891BBA"/>
    <w:rsid w:val="00892A8C"/>
    <w:rsid w:val="008B08EB"/>
    <w:rsid w:val="008B180E"/>
    <w:rsid w:val="008B4B9F"/>
    <w:rsid w:val="008D258D"/>
    <w:rsid w:val="008D63C7"/>
    <w:rsid w:val="008E5EE9"/>
    <w:rsid w:val="008F001A"/>
    <w:rsid w:val="008F043B"/>
    <w:rsid w:val="008F1848"/>
    <w:rsid w:val="008F1A6B"/>
    <w:rsid w:val="008F3C58"/>
    <w:rsid w:val="008F4557"/>
    <w:rsid w:val="0090005D"/>
    <w:rsid w:val="00905259"/>
    <w:rsid w:val="00905F90"/>
    <w:rsid w:val="00907E6B"/>
    <w:rsid w:val="00907E75"/>
    <w:rsid w:val="00913973"/>
    <w:rsid w:val="00914B2D"/>
    <w:rsid w:val="00914B83"/>
    <w:rsid w:val="00914CF7"/>
    <w:rsid w:val="00917257"/>
    <w:rsid w:val="009232E5"/>
    <w:rsid w:val="009236D7"/>
    <w:rsid w:val="00927B0C"/>
    <w:rsid w:val="00932245"/>
    <w:rsid w:val="00932918"/>
    <w:rsid w:val="00934F68"/>
    <w:rsid w:val="00935015"/>
    <w:rsid w:val="00940EF3"/>
    <w:rsid w:val="009416FE"/>
    <w:rsid w:val="00941E5F"/>
    <w:rsid w:val="00946EDF"/>
    <w:rsid w:val="009509C5"/>
    <w:rsid w:val="00953B30"/>
    <w:rsid w:val="00953C43"/>
    <w:rsid w:val="009571B7"/>
    <w:rsid w:val="009617BD"/>
    <w:rsid w:val="00961DA9"/>
    <w:rsid w:val="0096227B"/>
    <w:rsid w:val="009734AF"/>
    <w:rsid w:val="00974F08"/>
    <w:rsid w:val="00991FF0"/>
    <w:rsid w:val="00996824"/>
    <w:rsid w:val="009A0324"/>
    <w:rsid w:val="009A7277"/>
    <w:rsid w:val="009A773B"/>
    <w:rsid w:val="009B2929"/>
    <w:rsid w:val="009B3F4B"/>
    <w:rsid w:val="009B5681"/>
    <w:rsid w:val="009C4587"/>
    <w:rsid w:val="009C5C4A"/>
    <w:rsid w:val="009C68A5"/>
    <w:rsid w:val="009C7326"/>
    <w:rsid w:val="009D1D64"/>
    <w:rsid w:val="009D2923"/>
    <w:rsid w:val="009D5E4F"/>
    <w:rsid w:val="009D606C"/>
    <w:rsid w:val="009D64BA"/>
    <w:rsid w:val="009D6CE3"/>
    <w:rsid w:val="009E4C66"/>
    <w:rsid w:val="009E58D8"/>
    <w:rsid w:val="009E705F"/>
    <w:rsid w:val="009E710C"/>
    <w:rsid w:val="009F635C"/>
    <w:rsid w:val="009F6A22"/>
    <w:rsid w:val="009F790E"/>
    <w:rsid w:val="00A0002E"/>
    <w:rsid w:val="00A0255D"/>
    <w:rsid w:val="00A02E69"/>
    <w:rsid w:val="00A04389"/>
    <w:rsid w:val="00A108E6"/>
    <w:rsid w:val="00A125A0"/>
    <w:rsid w:val="00A22487"/>
    <w:rsid w:val="00A277AB"/>
    <w:rsid w:val="00A41423"/>
    <w:rsid w:val="00A52295"/>
    <w:rsid w:val="00A53DB6"/>
    <w:rsid w:val="00A53DBE"/>
    <w:rsid w:val="00A55397"/>
    <w:rsid w:val="00A57978"/>
    <w:rsid w:val="00A61187"/>
    <w:rsid w:val="00A76420"/>
    <w:rsid w:val="00A7769C"/>
    <w:rsid w:val="00A837D7"/>
    <w:rsid w:val="00A84319"/>
    <w:rsid w:val="00A843DF"/>
    <w:rsid w:val="00A87EAB"/>
    <w:rsid w:val="00A946EF"/>
    <w:rsid w:val="00A94D54"/>
    <w:rsid w:val="00AA0562"/>
    <w:rsid w:val="00AA188E"/>
    <w:rsid w:val="00AA6276"/>
    <w:rsid w:val="00AA74C5"/>
    <w:rsid w:val="00AB223C"/>
    <w:rsid w:val="00AB276A"/>
    <w:rsid w:val="00AB3535"/>
    <w:rsid w:val="00AB5958"/>
    <w:rsid w:val="00AB70E5"/>
    <w:rsid w:val="00AC236A"/>
    <w:rsid w:val="00AC35E1"/>
    <w:rsid w:val="00AC44FE"/>
    <w:rsid w:val="00AC497F"/>
    <w:rsid w:val="00AC58BE"/>
    <w:rsid w:val="00AC6863"/>
    <w:rsid w:val="00AD1AC2"/>
    <w:rsid w:val="00AD6CE7"/>
    <w:rsid w:val="00AE021D"/>
    <w:rsid w:val="00AE15A0"/>
    <w:rsid w:val="00AE1DCC"/>
    <w:rsid w:val="00AF2435"/>
    <w:rsid w:val="00AF6051"/>
    <w:rsid w:val="00AF75F9"/>
    <w:rsid w:val="00B020C1"/>
    <w:rsid w:val="00B036E9"/>
    <w:rsid w:val="00B05975"/>
    <w:rsid w:val="00B06628"/>
    <w:rsid w:val="00B14104"/>
    <w:rsid w:val="00B178D4"/>
    <w:rsid w:val="00B23BC9"/>
    <w:rsid w:val="00B2484E"/>
    <w:rsid w:val="00B302B3"/>
    <w:rsid w:val="00B30D38"/>
    <w:rsid w:val="00B366A4"/>
    <w:rsid w:val="00B36FA4"/>
    <w:rsid w:val="00B373A8"/>
    <w:rsid w:val="00B40879"/>
    <w:rsid w:val="00B518DC"/>
    <w:rsid w:val="00B52A4C"/>
    <w:rsid w:val="00B5402B"/>
    <w:rsid w:val="00B54748"/>
    <w:rsid w:val="00B56395"/>
    <w:rsid w:val="00B626F0"/>
    <w:rsid w:val="00B62E94"/>
    <w:rsid w:val="00B65928"/>
    <w:rsid w:val="00B67F2C"/>
    <w:rsid w:val="00B715B8"/>
    <w:rsid w:val="00B75A12"/>
    <w:rsid w:val="00B80BC4"/>
    <w:rsid w:val="00B842E9"/>
    <w:rsid w:val="00B85430"/>
    <w:rsid w:val="00B867DB"/>
    <w:rsid w:val="00B86A3F"/>
    <w:rsid w:val="00B91B1C"/>
    <w:rsid w:val="00B93843"/>
    <w:rsid w:val="00B93A3B"/>
    <w:rsid w:val="00B945AF"/>
    <w:rsid w:val="00B94EE0"/>
    <w:rsid w:val="00B95FEC"/>
    <w:rsid w:val="00B96E36"/>
    <w:rsid w:val="00B970C6"/>
    <w:rsid w:val="00BA0B77"/>
    <w:rsid w:val="00BA3123"/>
    <w:rsid w:val="00BA499D"/>
    <w:rsid w:val="00BA4DD5"/>
    <w:rsid w:val="00BB0201"/>
    <w:rsid w:val="00BB143F"/>
    <w:rsid w:val="00BB2784"/>
    <w:rsid w:val="00BB6622"/>
    <w:rsid w:val="00BB72B8"/>
    <w:rsid w:val="00BC064E"/>
    <w:rsid w:val="00BC0BC8"/>
    <w:rsid w:val="00BC35E0"/>
    <w:rsid w:val="00BC4393"/>
    <w:rsid w:val="00BE0B93"/>
    <w:rsid w:val="00BE239D"/>
    <w:rsid w:val="00BE2D79"/>
    <w:rsid w:val="00BE3FBB"/>
    <w:rsid w:val="00BE4D41"/>
    <w:rsid w:val="00BE4FCF"/>
    <w:rsid w:val="00BE7054"/>
    <w:rsid w:val="00BF435D"/>
    <w:rsid w:val="00BF5125"/>
    <w:rsid w:val="00BF5591"/>
    <w:rsid w:val="00BF6F61"/>
    <w:rsid w:val="00C02FCC"/>
    <w:rsid w:val="00C050FB"/>
    <w:rsid w:val="00C07A21"/>
    <w:rsid w:val="00C1494B"/>
    <w:rsid w:val="00C149CA"/>
    <w:rsid w:val="00C14D2B"/>
    <w:rsid w:val="00C15372"/>
    <w:rsid w:val="00C15A14"/>
    <w:rsid w:val="00C1777E"/>
    <w:rsid w:val="00C200F4"/>
    <w:rsid w:val="00C23999"/>
    <w:rsid w:val="00C258AB"/>
    <w:rsid w:val="00C33B22"/>
    <w:rsid w:val="00C35611"/>
    <w:rsid w:val="00C4181D"/>
    <w:rsid w:val="00C42AAA"/>
    <w:rsid w:val="00C437AC"/>
    <w:rsid w:val="00C43985"/>
    <w:rsid w:val="00C44B2F"/>
    <w:rsid w:val="00C454AD"/>
    <w:rsid w:val="00C46D67"/>
    <w:rsid w:val="00C472C6"/>
    <w:rsid w:val="00C47393"/>
    <w:rsid w:val="00C47A73"/>
    <w:rsid w:val="00C50E53"/>
    <w:rsid w:val="00C54E65"/>
    <w:rsid w:val="00C56132"/>
    <w:rsid w:val="00C6278C"/>
    <w:rsid w:val="00C6645E"/>
    <w:rsid w:val="00C72117"/>
    <w:rsid w:val="00C72989"/>
    <w:rsid w:val="00C76FFE"/>
    <w:rsid w:val="00C87B20"/>
    <w:rsid w:val="00C900EC"/>
    <w:rsid w:val="00C93787"/>
    <w:rsid w:val="00C97E0B"/>
    <w:rsid w:val="00CA452A"/>
    <w:rsid w:val="00CA529D"/>
    <w:rsid w:val="00CB2D9F"/>
    <w:rsid w:val="00CB2E80"/>
    <w:rsid w:val="00CB5670"/>
    <w:rsid w:val="00CB66B6"/>
    <w:rsid w:val="00CC42B4"/>
    <w:rsid w:val="00CC6DC8"/>
    <w:rsid w:val="00CD21E5"/>
    <w:rsid w:val="00CD2EB2"/>
    <w:rsid w:val="00CD3DE5"/>
    <w:rsid w:val="00CD67F2"/>
    <w:rsid w:val="00CD6AF6"/>
    <w:rsid w:val="00CE3C39"/>
    <w:rsid w:val="00CE5F4C"/>
    <w:rsid w:val="00CF0BB8"/>
    <w:rsid w:val="00CF2F24"/>
    <w:rsid w:val="00CF6CA7"/>
    <w:rsid w:val="00CF79EA"/>
    <w:rsid w:val="00D02E32"/>
    <w:rsid w:val="00D06411"/>
    <w:rsid w:val="00D12411"/>
    <w:rsid w:val="00D12E11"/>
    <w:rsid w:val="00D15A30"/>
    <w:rsid w:val="00D1680D"/>
    <w:rsid w:val="00D170C2"/>
    <w:rsid w:val="00D21C79"/>
    <w:rsid w:val="00D244DF"/>
    <w:rsid w:val="00D244EE"/>
    <w:rsid w:val="00D36524"/>
    <w:rsid w:val="00D36D73"/>
    <w:rsid w:val="00D405EB"/>
    <w:rsid w:val="00D467A0"/>
    <w:rsid w:val="00D62319"/>
    <w:rsid w:val="00D6300D"/>
    <w:rsid w:val="00D64253"/>
    <w:rsid w:val="00D648E8"/>
    <w:rsid w:val="00D7311A"/>
    <w:rsid w:val="00D747D6"/>
    <w:rsid w:val="00D76AD0"/>
    <w:rsid w:val="00D82F13"/>
    <w:rsid w:val="00D842A5"/>
    <w:rsid w:val="00D85A06"/>
    <w:rsid w:val="00D918D2"/>
    <w:rsid w:val="00D92A02"/>
    <w:rsid w:val="00D94E12"/>
    <w:rsid w:val="00D95115"/>
    <w:rsid w:val="00DA0E30"/>
    <w:rsid w:val="00DA2B52"/>
    <w:rsid w:val="00DB254B"/>
    <w:rsid w:val="00DB3058"/>
    <w:rsid w:val="00DD38EA"/>
    <w:rsid w:val="00DE0F85"/>
    <w:rsid w:val="00DE1576"/>
    <w:rsid w:val="00DF2779"/>
    <w:rsid w:val="00DF58CD"/>
    <w:rsid w:val="00E01F7E"/>
    <w:rsid w:val="00E02C69"/>
    <w:rsid w:val="00E03B6B"/>
    <w:rsid w:val="00E04B42"/>
    <w:rsid w:val="00E05FA3"/>
    <w:rsid w:val="00E1751E"/>
    <w:rsid w:val="00E20510"/>
    <w:rsid w:val="00E212B6"/>
    <w:rsid w:val="00E23F70"/>
    <w:rsid w:val="00E34EB8"/>
    <w:rsid w:val="00E40C14"/>
    <w:rsid w:val="00E412AA"/>
    <w:rsid w:val="00E42B82"/>
    <w:rsid w:val="00E4757D"/>
    <w:rsid w:val="00E5086E"/>
    <w:rsid w:val="00E52F93"/>
    <w:rsid w:val="00E5542A"/>
    <w:rsid w:val="00E61EEE"/>
    <w:rsid w:val="00E7033F"/>
    <w:rsid w:val="00E7328D"/>
    <w:rsid w:val="00E74BCA"/>
    <w:rsid w:val="00E75B1D"/>
    <w:rsid w:val="00E76BC0"/>
    <w:rsid w:val="00E80472"/>
    <w:rsid w:val="00E87F88"/>
    <w:rsid w:val="00E906C4"/>
    <w:rsid w:val="00E91536"/>
    <w:rsid w:val="00E91A1D"/>
    <w:rsid w:val="00E94261"/>
    <w:rsid w:val="00EA1BD1"/>
    <w:rsid w:val="00EA7770"/>
    <w:rsid w:val="00EA796D"/>
    <w:rsid w:val="00EA7E72"/>
    <w:rsid w:val="00EB2049"/>
    <w:rsid w:val="00EB421C"/>
    <w:rsid w:val="00EB6691"/>
    <w:rsid w:val="00EB6C5D"/>
    <w:rsid w:val="00ED0253"/>
    <w:rsid w:val="00ED2EA5"/>
    <w:rsid w:val="00ED3A58"/>
    <w:rsid w:val="00EE23C4"/>
    <w:rsid w:val="00EE285C"/>
    <w:rsid w:val="00EE37EC"/>
    <w:rsid w:val="00EE3D9A"/>
    <w:rsid w:val="00EE6D11"/>
    <w:rsid w:val="00EF1243"/>
    <w:rsid w:val="00EF4D92"/>
    <w:rsid w:val="00F02733"/>
    <w:rsid w:val="00F02A96"/>
    <w:rsid w:val="00F030EE"/>
    <w:rsid w:val="00F03710"/>
    <w:rsid w:val="00F04F73"/>
    <w:rsid w:val="00F06C55"/>
    <w:rsid w:val="00F100CA"/>
    <w:rsid w:val="00F13278"/>
    <w:rsid w:val="00F2472C"/>
    <w:rsid w:val="00F24F94"/>
    <w:rsid w:val="00F25A6D"/>
    <w:rsid w:val="00F2688B"/>
    <w:rsid w:val="00F31DC4"/>
    <w:rsid w:val="00F400DB"/>
    <w:rsid w:val="00F41863"/>
    <w:rsid w:val="00F441F6"/>
    <w:rsid w:val="00F44F2F"/>
    <w:rsid w:val="00F45E70"/>
    <w:rsid w:val="00F50BD2"/>
    <w:rsid w:val="00F523CC"/>
    <w:rsid w:val="00F5240D"/>
    <w:rsid w:val="00F538A4"/>
    <w:rsid w:val="00F55658"/>
    <w:rsid w:val="00F6045D"/>
    <w:rsid w:val="00F619CD"/>
    <w:rsid w:val="00F61B5F"/>
    <w:rsid w:val="00F622F5"/>
    <w:rsid w:val="00F6338E"/>
    <w:rsid w:val="00F64F6F"/>
    <w:rsid w:val="00F65CD2"/>
    <w:rsid w:val="00F67204"/>
    <w:rsid w:val="00F748FF"/>
    <w:rsid w:val="00F76088"/>
    <w:rsid w:val="00F8210B"/>
    <w:rsid w:val="00F829C8"/>
    <w:rsid w:val="00F86B9E"/>
    <w:rsid w:val="00F902D2"/>
    <w:rsid w:val="00F90C92"/>
    <w:rsid w:val="00F935AE"/>
    <w:rsid w:val="00F96E50"/>
    <w:rsid w:val="00F96E93"/>
    <w:rsid w:val="00F976D3"/>
    <w:rsid w:val="00FA129B"/>
    <w:rsid w:val="00FA634B"/>
    <w:rsid w:val="00FB0762"/>
    <w:rsid w:val="00FB0E5D"/>
    <w:rsid w:val="00FB4B6C"/>
    <w:rsid w:val="00FC602E"/>
    <w:rsid w:val="00FD572E"/>
    <w:rsid w:val="00FD655D"/>
    <w:rsid w:val="00FE00CC"/>
    <w:rsid w:val="00FE0137"/>
    <w:rsid w:val="00FE4AEB"/>
    <w:rsid w:val="00FE505D"/>
    <w:rsid w:val="00FE671F"/>
    <w:rsid w:val="00FF232C"/>
    <w:rsid w:val="00FF324D"/>
    <w:rsid w:val="00FF4D9C"/>
    <w:rsid w:val="00FF67E3"/>
    <w:rsid w:val="00FF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04BD9E"/>
  <w15:docId w15:val="{0F181155-576D-4F10-8CC7-12D93DB4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0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Titre5">
    <w:name w:val="heading 5"/>
    <w:basedOn w:val="Normal"/>
    <w:next w:val="Normal"/>
    <w:qFormat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 w:cs="Cambria"/>
      <w:color w:val="243F60"/>
    </w:rPr>
  </w:style>
  <w:style w:type="paragraph" w:styleId="Titre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Titre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Calibri" w:eastAsia="Times New Roman" w:hAnsi="Calibri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20"/>
    </w:rPr>
  </w:style>
  <w:style w:type="character" w:customStyle="1" w:styleId="WW8Num4z1">
    <w:name w:val="WW8Num4z1"/>
    <w:rPr>
      <w:rFonts w:ascii="Courier New" w:hAnsi="Courier New"/>
      <w:sz w:val="20"/>
    </w:rPr>
  </w:style>
  <w:style w:type="character" w:customStyle="1" w:styleId="WW8Num4z2">
    <w:name w:val="WW8Num4z2"/>
    <w:rPr>
      <w:rFonts w:ascii="Wingdings" w:hAnsi="Wingdings"/>
      <w:sz w:val="20"/>
    </w:rPr>
  </w:style>
  <w:style w:type="character" w:customStyle="1" w:styleId="WW8Num5z0">
    <w:name w:val="WW8Num5z0"/>
    <w:rPr>
      <w:rFonts w:ascii="Arial" w:hAnsi="Arial" w:cs="Arial"/>
      <w:b/>
      <w:bCs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cs="Times New Roman"/>
      <w:b/>
      <w:bCs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cs="Times New Roman"/>
      <w:b/>
      <w:bCs/>
    </w:rPr>
  </w:style>
  <w:style w:type="character" w:customStyle="1" w:styleId="WW8Num7z1">
    <w:name w:val="WW8Num7z1"/>
    <w:rPr>
      <w:rFonts w:cs="Times New Roman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cs="Times New Roman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cs="Times New Roman"/>
    </w:rPr>
  </w:style>
  <w:style w:type="character" w:customStyle="1" w:styleId="WW8Num12z0">
    <w:name w:val="WW8Num12z0"/>
    <w:rPr>
      <w:rFonts w:ascii="Calibri" w:eastAsia="Times New Roman" w:hAnsi="Calibri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sz w:val="20"/>
    </w:rPr>
  </w:style>
  <w:style w:type="character" w:customStyle="1" w:styleId="WW8Num13z1">
    <w:name w:val="WW8Num13z1"/>
    <w:rPr>
      <w:rFonts w:ascii="Courier New" w:hAnsi="Courier New"/>
      <w:sz w:val="20"/>
    </w:rPr>
  </w:style>
  <w:style w:type="character" w:customStyle="1" w:styleId="WW8Num13z2">
    <w:name w:val="WW8Num13z2"/>
    <w:rPr>
      <w:rFonts w:ascii="Wingdings" w:hAnsi="Wingdings"/>
      <w:sz w:val="20"/>
    </w:rPr>
  </w:style>
  <w:style w:type="character" w:customStyle="1" w:styleId="WW8Num14z0">
    <w:name w:val="WW8Num14z0"/>
    <w:rPr>
      <w:rFonts w:ascii="Arial" w:hAnsi="Arial" w:cs="Arial"/>
      <w:b/>
      <w:bCs/>
    </w:rPr>
  </w:style>
  <w:style w:type="character" w:customStyle="1" w:styleId="WW8Num14z1">
    <w:name w:val="WW8Num14z1"/>
    <w:rPr>
      <w:rFonts w:cs="Times New Roman"/>
    </w:rPr>
  </w:style>
  <w:style w:type="character" w:customStyle="1" w:styleId="WW8Num15z0">
    <w:name w:val="WW8Num15z0"/>
    <w:rPr>
      <w:rFonts w:ascii="Calibri" w:eastAsia="Times New Roman" w:hAnsi="Calibri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cs="Times New Roman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  <w:rPr>
      <w:rFonts w:ascii="Symbol" w:hAnsi="Symbol"/>
      <w:sz w:val="20"/>
    </w:rPr>
  </w:style>
  <w:style w:type="character" w:customStyle="1" w:styleId="WW8Num19z1">
    <w:name w:val="WW8Num19z1"/>
    <w:rPr>
      <w:rFonts w:ascii="Courier New" w:hAnsi="Courier New"/>
      <w:sz w:val="20"/>
    </w:rPr>
  </w:style>
  <w:style w:type="character" w:customStyle="1" w:styleId="WW8Num19z2">
    <w:name w:val="WW8Num19z2"/>
    <w:rPr>
      <w:rFonts w:ascii="Wingdings" w:hAnsi="Wingdings"/>
      <w:sz w:val="20"/>
    </w:rPr>
  </w:style>
  <w:style w:type="character" w:customStyle="1" w:styleId="WW8Num20z0">
    <w:name w:val="WW8Num20z0"/>
    <w:rPr>
      <w:rFonts w:ascii="Calibri" w:eastAsia="Times New Roman" w:hAnsi="Calibri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Calibri" w:eastAsia="Times New Roman" w:hAnsi="Calibri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Calibri" w:eastAsia="Times New Roman" w:hAnsi="Calibri"/>
    </w:rPr>
  </w:style>
  <w:style w:type="character" w:customStyle="1" w:styleId="WW8Num23z1">
    <w:name w:val="WW8Num23z1"/>
    <w:rPr>
      <w:rFonts w:ascii="Courier New" w:hAnsi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Policepardfaut1">
    <w:name w:val="Police par défaut1"/>
  </w:style>
  <w:style w:type="character" w:customStyle="1" w:styleId="Titre5Car">
    <w:name w:val="Titre 5 Car"/>
    <w:rPr>
      <w:rFonts w:ascii="Cambria" w:hAnsi="Cambria" w:cs="Cambria"/>
      <w:color w:val="243F60"/>
    </w:rPr>
  </w:style>
  <w:style w:type="character" w:customStyle="1" w:styleId="Titre7Car">
    <w:name w:val="Titre 7 Car"/>
    <w:rPr>
      <w:rFonts w:ascii="Times New Roman" w:hAnsi="Times New Roman" w:cs="Times New Roman"/>
      <w:sz w:val="24"/>
      <w:szCs w:val="24"/>
    </w:rPr>
  </w:style>
  <w:style w:type="character" w:customStyle="1" w:styleId="Titre9Car">
    <w:name w:val="Titre 9 Car"/>
    <w:rPr>
      <w:rFonts w:ascii="Arial" w:hAnsi="Arial" w:cs="Arial"/>
    </w:rPr>
  </w:style>
  <w:style w:type="character" w:styleId="Lienhypertexte">
    <w:name w:val="Hyperlink"/>
    <w:uiPriority w:val="99"/>
    <w:rPr>
      <w:rFonts w:cs="Times New Roman"/>
      <w:color w:val="0000FF"/>
      <w:u w:val="single"/>
    </w:rPr>
  </w:style>
  <w:style w:type="character" w:customStyle="1" w:styleId="TextedebullesCar">
    <w:name w:val="Texte de bulles Car"/>
    <w:rPr>
      <w:rFonts w:ascii="Tahoma" w:hAnsi="Tahoma" w:cs="Tahoma"/>
      <w:sz w:val="16"/>
      <w:szCs w:val="16"/>
    </w:rPr>
  </w:style>
  <w:style w:type="character" w:styleId="lev">
    <w:name w:val="Strong"/>
    <w:qFormat/>
    <w:rPr>
      <w:rFonts w:cs="Times New Roman"/>
      <w:b/>
      <w:bCs/>
    </w:rPr>
  </w:style>
  <w:style w:type="character" w:customStyle="1" w:styleId="En-tteCar">
    <w:name w:val="En-tête Car"/>
    <w:uiPriority w:val="99"/>
    <w:rPr>
      <w:rFonts w:cs="Calibri"/>
    </w:rPr>
  </w:style>
  <w:style w:type="character" w:customStyle="1" w:styleId="PieddepageCar">
    <w:name w:val="Pied de page Car"/>
    <w:rPr>
      <w:rFonts w:cs="Calibri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sdetexte">
    <w:name w:val="Body Text"/>
    <w:basedOn w:val="Normal"/>
    <w:link w:val="CorpsdetexteCar"/>
    <w:pPr>
      <w:spacing w:after="120"/>
    </w:pPr>
  </w:style>
  <w:style w:type="paragraph" w:styleId="Liste">
    <w:name w:val="List"/>
    <w:basedOn w:val="Corpsdetexte"/>
    <w:rPr>
      <w:rFonts w:cs="Mangal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Listecouleur-Accent11">
    <w:name w:val="Liste couleur - Accent 11"/>
    <w:basedOn w:val="Normal"/>
    <w:qFormat/>
    <w:pPr>
      <w:ind w:left="720"/>
    </w:p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280" w:after="2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sdetexte31">
    <w:name w:val="Corps de texte 31"/>
    <w:basedOn w:val="Normal"/>
    <w:rPr>
      <w:rFonts w:ascii="Times New Roman" w:eastAsia="Times New Roman" w:hAnsi="Times New Roman" w:cs="Times New Roman"/>
    </w:rPr>
  </w:style>
  <w:style w:type="paragraph" w:styleId="Sansinterligne">
    <w:name w:val="No Spacing"/>
    <w:qFormat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W-Standard">
    <w:name w:val="WW-Standard"/>
    <w:pPr>
      <w:widowControl w:val="0"/>
      <w:suppressAutoHyphens/>
      <w:jc w:val="center"/>
    </w:pPr>
    <w:rPr>
      <w:rFonts w:ascii="Calibri" w:eastAsia="Calibri" w:hAnsi="Calibri" w:cs="Calibri"/>
      <w:kern w:val="1"/>
      <w:sz w:val="24"/>
      <w:szCs w:val="24"/>
      <w:lang w:val="de-DE" w:eastAsia="ar-SA"/>
    </w:rPr>
  </w:style>
  <w:style w:type="paragraph" w:styleId="En-tte">
    <w:name w:val="header"/>
    <w:basedOn w:val="Normal"/>
  </w:style>
  <w:style w:type="paragraph" w:styleId="Pieddepage">
    <w:name w:val="footer"/>
    <w:basedOn w:val="Normal"/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rPr>
      <w:b/>
      <w:bCs/>
    </w:rPr>
  </w:style>
  <w:style w:type="paragraph" w:styleId="Titre">
    <w:name w:val="Title"/>
    <w:basedOn w:val="Normal"/>
    <w:next w:val="Sous-titre"/>
    <w:link w:val="TitreCar"/>
    <w:qFormat/>
    <w:rsid w:val="003F09CA"/>
    <w:rPr>
      <w:rFonts w:ascii="Times New Roman" w:eastAsia="Times New Roman" w:hAnsi="Times New Roman" w:cs="Times New Roman"/>
      <w:b/>
      <w:bCs/>
      <w:sz w:val="24"/>
      <w:szCs w:val="24"/>
      <w:lang w:val="x-none"/>
    </w:rPr>
  </w:style>
  <w:style w:type="character" w:customStyle="1" w:styleId="TitreCar">
    <w:name w:val="Titre Car"/>
    <w:link w:val="Titre"/>
    <w:rsid w:val="003F09CA"/>
    <w:rPr>
      <w:b/>
      <w:bCs/>
      <w:sz w:val="24"/>
      <w:szCs w:val="24"/>
      <w:lang w:eastAsia="ar-SA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09CA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x-none"/>
    </w:rPr>
  </w:style>
  <w:style w:type="character" w:customStyle="1" w:styleId="Sous-titreCar">
    <w:name w:val="Sous-titre Car"/>
    <w:link w:val="Sous-titre"/>
    <w:uiPriority w:val="11"/>
    <w:rsid w:val="003F09CA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table" w:styleId="Grilledutableau">
    <w:name w:val="Table Grid"/>
    <w:basedOn w:val="TableauNormal"/>
    <w:rsid w:val="008277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suivivisit">
    <w:name w:val="FollowedHyperlink"/>
    <w:uiPriority w:val="99"/>
    <w:semiHidden/>
    <w:unhideWhenUsed/>
    <w:rsid w:val="00105D28"/>
    <w:rPr>
      <w:color w:val="800080"/>
      <w:u w:val="single"/>
    </w:rPr>
  </w:style>
  <w:style w:type="character" w:styleId="Marquedecommentaire">
    <w:name w:val="annotation reference"/>
    <w:uiPriority w:val="99"/>
    <w:semiHidden/>
    <w:unhideWhenUsed/>
    <w:rsid w:val="00C47A7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47A73"/>
    <w:rPr>
      <w:rFonts w:cs="Times New Roman"/>
      <w:sz w:val="20"/>
      <w:szCs w:val="20"/>
      <w:lang w:val="x-none"/>
    </w:rPr>
  </w:style>
  <w:style w:type="character" w:customStyle="1" w:styleId="CommentaireCar">
    <w:name w:val="Commentaire Car"/>
    <w:link w:val="Commentaire"/>
    <w:uiPriority w:val="99"/>
    <w:semiHidden/>
    <w:rsid w:val="00C47A73"/>
    <w:rPr>
      <w:rFonts w:ascii="Calibri" w:eastAsia="Calibri" w:hAnsi="Calibri" w:cs="Calibri"/>
      <w:lang w:eastAsia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47A73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C47A73"/>
    <w:rPr>
      <w:rFonts w:ascii="Calibri" w:eastAsia="Calibri" w:hAnsi="Calibri" w:cs="Calibri"/>
      <w:b/>
      <w:bCs/>
      <w:lang w:eastAsia="ar-SA"/>
    </w:rPr>
  </w:style>
  <w:style w:type="paragraph" w:styleId="Paragraphedeliste">
    <w:name w:val="List Paragraph"/>
    <w:basedOn w:val="Normal"/>
    <w:qFormat/>
    <w:rsid w:val="00B970C6"/>
    <w:pPr>
      <w:spacing w:after="160" w:line="259" w:lineRule="auto"/>
      <w:ind w:left="720"/>
      <w:contextualSpacing/>
      <w:jc w:val="left"/>
    </w:pPr>
    <w:rPr>
      <w:rFonts w:cs="Times New Roman"/>
      <w:lang w:eastAsia="en-US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105753"/>
    <w:pPr>
      <w:spacing w:after="120" w:line="480" w:lineRule="auto"/>
    </w:pPr>
  </w:style>
  <w:style w:type="character" w:customStyle="1" w:styleId="Corpsdetexte2Car">
    <w:name w:val="Corps de texte 2 Car"/>
    <w:link w:val="Corpsdetexte2"/>
    <w:uiPriority w:val="99"/>
    <w:semiHidden/>
    <w:rsid w:val="00105753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rpsdetexteCar">
    <w:name w:val="Corps de texte Car"/>
    <w:link w:val="Corpsdetexte"/>
    <w:rsid w:val="00095237"/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CE3C39"/>
    <w:pPr>
      <w:widowControl w:val="0"/>
      <w:suppressAutoHyphens/>
    </w:pPr>
    <w:rPr>
      <w:rFonts w:ascii="Calibri" w:eastAsia="Cambria" w:hAnsi="Calibri" w:cs="Calibri"/>
      <w:color w:val="000000"/>
      <w:sz w:val="24"/>
      <w:szCs w:val="24"/>
      <w:lang w:eastAsia="en-US"/>
    </w:rPr>
  </w:style>
  <w:style w:type="character" w:styleId="Textedelespacerserv">
    <w:name w:val="Placeholder Text"/>
    <w:basedOn w:val="Policepardfaut"/>
    <w:uiPriority w:val="99"/>
    <w:unhideWhenUsed/>
    <w:rsid w:val="00CB2D9F"/>
    <w:rPr>
      <w:color w:val="808080"/>
    </w:rPr>
  </w:style>
  <w:style w:type="character" w:styleId="Accentuation">
    <w:name w:val="Emphasis"/>
    <w:basedOn w:val="Policepardfaut"/>
    <w:qFormat/>
    <w:rsid w:val="003D72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ence\Desktop\Nouvelles%20ECE\B%20Hazard\matrice2013_final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64318-A818-4647-BC1C-E38DD2E63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C:\Users\Laurence\Desktop\Nouvelles ECE\B Hazard\matrice2013_final.dotx</Template>
  <TotalTime>7</TotalTime>
  <Pages>2</Pages>
  <Words>447</Words>
  <Characters>2393</Characters>
  <Application>Microsoft Office Word</Application>
  <DocSecurity>0</DocSecurity>
  <Lines>82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1-2-A la recherche du passé géologique de notre planète</vt:lpstr>
    </vt:vector>
  </TitlesOfParts>
  <Manager/>
  <Company/>
  <LinksUpToDate>false</LinksUpToDate>
  <CharactersWithSpaces>2797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ECE_22_SVT</dc:creator>
  <cp:keywords/>
  <dc:description/>
  <cp:lastModifiedBy>Nicolas CAUDRON</cp:lastModifiedBy>
  <cp:revision>9</cp:revision>
  <cp:lastPrinted>1900-12-31T22:58:39Z</cp:lastPrinted>
  <dcterms:created xsi:type="dcterms:W3CDTF">2021-12-16T09:09:00Z</dcterms:created>
  <dcterms:modified xsi:type="dcterms:W3CDTF">2022-01-03T09:53:00Z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0x010100873AB55E0CC5DA459F57F5A42893F46A005A087D358B12CA4E82A8A8BA9B8A8CF200D3544DBFAD4F664AA25DF68E6D1F0A9E00689F2856DFEDCE40890FDCED81A7DFC900F734428F0E6ACB4EAAFA1F605D28DD0C</vt:lpwstr>
  </property>
  <property fmtid="{D5CDD505-2E9C-101B-9397-08002B2CF9AE}" pid="3" name="Description0">
    <vt:lpwstr>spécificité des enzymes digestives</vt:lpwstr>
  </property>
</Properties>
</file>