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25E0B" w14:textId="77777777" w:rsidR="00CA452A" w:rsidRPr="00722601" w:rsidRDefault="00CA452A" w:rsidP="003D2DBF">
      <w:pPr>
        <w:ind w:left="5664" w:firstLine="708"/>
        <w:jc w:val="right"/>
        <w:rPr>
          <w:rFonts w:ascii="Arial" w:hAnsi="Arial" w:cs="Arial"/>
        </w:rPr>
      </w:pPr>
      <w:r w:rsidRPr="00722601">
        <w:rPr>
          <w:rFonts w:ascii="Arial" w:hAnsi="Arial" w:cs="Arial"/>
        </w:rPr>
        <w:t xml:space="preserve">Fiche sujet </w:t>
      </w:r>
      <w:r w:rsidR="00B178D4" w:rsidRPr="00722601">
        <w:rPr>
          <w:rFonts w:ascii="Arial" w:hAnsi="Arial" w:cs="Arial"/>
        </w:rPr>
        <w:t>–</w:t>
      </w:r>
      <w:r w:rsidRPr="00722601">
        <w:rPr>
          <w:rFonts w:ascii="Arial" w:hAnsi="Arial" w:cs="Arial"/>
        </w:rPr>
        <w:t xml:space="preserve"> candidat</w:t>
      </w:r>
      <w:r w:rsidR="00B178D4" w:rsidRPr="00722601">
        <w:rPr>
          <w:rFonts w:ascii="Arial" w:hAnsi="Arial" w:cs="Arial"/>
        </w:rPr>
        <w:t xml:space="preserve"> </w:t>
      </w:r>
    </w:p>
    <w:tbl>
      <w:tblPr>
        <w:tblW w:w="1587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88"/>
        <w:gridCol w:w="8788"/>
      </w:tblGrid>
      <w:tr w:rsidR="00007BB8" w:rsidRPr="00722601" w14:paraId="03F533B7" w14:textId="77777777" w:rsidTr="00CD2089">
        <w:trPr>
          <w:trHeight w:val="463"/>
        </w:trPr>
        <w:tc>
          <w:tcPr>
            <w:tcW w:w="15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57E93B4" w14:textId="77777777" w:rsidR="00007BB8" w:rsidRPr="00CD2089" w:rsidRDefault="00007BB8" w:rsidP="00A97A21">
            <w:pPr>
              <w:snapToGrid w:val="0"/>
              <w:spacing w:before="80" w:after="80"/>
              <w:rPr>
                <w:rFonts w:ascii="Arial" w:hAnsi="Arial" w:cs="Arial"/>
                <w:b/>
                <w:bCs/>
              </w:rPr>
            </w:pPr>
            <w:r w:rsidRPr="00722601">
              <w:rPr>
                <w:rFonts w:ascii="Arial" w:hAnsi="Arial" w:cs="Arial"/>
                <w:b/>
                <w:bCs/>
              </w:rPr>
              <w:t>Mise en situation et recherche à mener</w:t>
            </w:r>
          </w:p>
        </w:tc>
      </w:tr>
      <w:tr w:rsidR="00007BB8" w:rsidRPr="00722601" w14:paraId="4547FAFA" w14:textId="77777777" w:rsidTr="00172BBD">
        <w:trPr>
          <w:trHeight w:val="1434"/>
        </w:trPr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A65B" w14:textId="77777777" w:rsidR="008375C0" w:rsidRPr="008375C0" w:rsidRDefault="00007BB8" w:rsidP="00202E43">
            <w:pPr>
              <w:pStyle w:val="Corpsdetexte"/>
              <w:spacing w:before="120" w:after="0"/>
              <w:jc w:val="both"/>
              <w:rPr>
                <w:rFonts w:ascii="Arial" w:hAnsi="Arial" w:cs="Arial"/>
              </w:rPr>
            </w:pPr>
            <w:bookmarkStart w:id="0" w:name="_Hlk55135117"/>
            <w:r w:rsidRPr="000E3819">
              <w:rPr>
                <w:rFonts w:ascii="Arial" w:hAnsi="Arial" w:cs="Arial"/>
                <w:i/>
                <w:iCs/>
                <w:color w:val="222222"/>
                <w:shd w:val="clear" w:color="auto" w:fill="FFFFFF"/>
              </w:rPr>
              <w:t>Sordaria</w:t>
            </w:r>
            <w:r w:rsidRPr="00722601">
              <w:rPr>
                <w:rFonts w:ascii="Arial" w:hAnsi="Arial" w:cs="Arial"/>
                <w:color w:val="222222"/>
                <w:shd w:val="clear" w:color="auto" w:fill="FFFFFF"/>
              </w:rPr>
              <w:t xml:space="preserve"> est un Champignon Ascomycète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qui passe l’essentiel de son</w:t>
            </w:r>
            <w:r w:rsidRPr="00722601">
              <w:rPr>
                <w:rFonts w:ascii="Arial" w:hAnsi="Arial" w:cs="Arial"/>
                <w:color w:val="222222"/>
                <w:shd w:val="clear" w:color="auto" w:fill="FFFFFF"/>
              </w:rPr>
              <w:t xml:space="preserve"> cycle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de reproduction</w:t>
            </w:r>
            <w:r w:rsidRPr="00722601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532B75">
              <w:rPr>
                <w:rFonts w:ascii="Arial" w:hAnsi="Arial" w:cs="Arial"/>
                <w:color w:val="222222"/>
                <w:shd w:val="clear" w:color="auto" w:fill="FFFFFF"/>
              </w:rPr>
              <w:t xml:space="preserve">à l'état haploïde. 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 xml:space="preserve">Le phénotype « couleur des spores » permet </w:t>
            </w:r>
            <w:r w:rsidR="00131858">
              <w:rPr>
                <w:rFonts w:ascii="Arial" w:hAnsi="Arial" w:cs="Arial"/>
                <w:color w:val="222222"/>
                <w:shd w:val="clear" w:color="auto" w:fill="FFFFFF"/>
              </w:rPr>
              <w:t xml:space="preserve">de visualiser </w:t>
            </w:r>
            <w:r w:rsidRPr="003A1637">
              <w:rPr>
                <w:rFonts w:ascii="Arial" w:hAnsi="Arial" w:cs="Arial"/>
                <w:color w:val="222222"/>
                <w:shd w:val="clear" w:color="auto" w:fill="FFFFFF"/>
              </w:rPr>
              <w:t xml:space="preserve">directement 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>l</w:t>
            </w:r>
            <w:r w:rsidR="00C07EC3">
              <w:rPr>
                <w:rFonts w:ascii="Arial" w:hAnsi="Arial" w:cs="Arial"/>
                <w:color w:val="222222"/>
                <w:shd w:val="clear" w:color="auto" w:fill="FFFFFF"/>
              </w:rPr>
              <w:t>’allèle porté par le chromosome,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 xml:space="preserve"> chaque spore ne possède qu’</w:t>
            </w:r>
            <w:r w:rsidR="003B0494">
              <w:rPr>
                <w:rFonts w:ascii="Arial" w:hAnsi="Arial" w:cs="Arial"/>
                <w:color w:val="222222"/>
                <w:shd w:val="clear" w:color="auto" w:fill="FFFFFF"/>
              </w:rPr>
              <w:t xml:space="preserve">un seul allèle </w:t>
            </w:r>
            <w:r w:rsidR="00AA74C5">
              <w:rPr>
                <w:rFonts w:ascii="Arial" w:hAnsi="Arial" w:cs="Arial"/>
                <w:color w:val="222222"/>
                <w:shd w:val="clear" w:color="auto" w:fill="FFFFFF"/>
              </w:rPr>
              <w:t xml:space="preserve">du gène « couleur des spores ». Son phénotype permet </w:t>
            </w:r>
            <w:r w:rsidR="00AA74C5" w:rsidRPr="00EE285C">
              <w:rPr>
                <w:rFonts w:ascii="Arial" w:hAnsi="Arial" w:cs="Arial"/>
                <w:color w:val="222222"/>
                <w:shd w:val="clear" w:color="auto" w:fill="FFFFFF"/>
              </w:rPr>
              <w:t>d</w:t>
            </w:r>
            <w:r w:rsidR="008375C0" w:rsidRPr="00EE285C">
              <w:rPr>
                <w:rFonts w:ascii="Arial" w:hAnsi="Arial" w:cs="Arial"/>
                <w:color w:val="222222"/>
                <w:shd w:val="clear" w:color="auto" w:fill="FFFFFF"/>
              </w:rPr>
              <w:t>’</w:t>
            </w:r>
            <w:r w:rsidR="003B0494" w:rsidRPr="00EE285C">
              <w:rPr>
                <w:rFonts w:ascii="Arial" w:hAnsi="Arial" w:cs="Arial"/>
                <w:color w:val="222222"/>
                <w:shd w:val="clear" w:color="auto" w:fill="FFFFFF"/>
              </w:rPr>
              <w:t xml:space="preserve">en </w:t>
            </w:r>
            <w:r w:rsidR="008375C0" w:rsidRPr="00EE285C">
              <w:rPr>
                <w:rFonts w:ascii="Arial" w:hAnsi="Arial" w:cs="Arial"/>
                <w:color w:val="222222"/>
                <w:shd w:val="clear" w:color="auto" w:fill="FFFFFF"/>
              </w:rPr>
              <w:t>déduire directement son génotype</w:t>
            </w:r>
            <w:r w:rsidR="00131858" w:rsidRPr="00EE285C">
              <w:rPr>
                <w:rFonts w:ascii="Arial" w:hAnsi="Arial" w:cs="Arial"/>
                <w:color w:val="222222"/>
                <w:shd w:val="clear" w:color="auto" w:fill="FFFFFF"/>
              </w:rPr>
              <w:t>. Immédiatement</w:t>
            </w:r>
            <w:r w:rsidRPr="00EE285C">
              <w:rPr>
                <w:rFonts w:ascii="Arial" w:eastAsia="Times New Roman" w:hAnsi="Arial" w:cs="Arial"/>
                <w:lang w:eastAsia="fr-FR"/>
              </w:rPr>
              <w:t xml:space="preserve"> après</w:t>
            </w:r>
            <w:r w:rsidR="00131858" w:rsidRPr="00EE285C">
              <w:rPr>
                <w:rFonts w:ascii="Arial" w:eastAsia="Times New Roman" w:hAnsi="Arial" w:cs="Arial"/>
                <w:lang w:eastAsia="fr-FR"/>
              </w:rPr>
              <w:t xml:space="preserve"> fécondation</w:t>
            </w:r>
            <w:r w:rsidR="00C07EC3">
              <w:rPr>
                <w:rFonts w:ascii="Arial" w:eastAsia="Times New Roman" w:hAnsi="Arial" w:cs="Arial"/>
                <w:lang w:eastAsia="fr-FR"/>
              </w:rPr>
              <w:t>,</w:t>
            </w:r>
            <w:r w:rsidRPr="00EE285C">
              <w:rPr>
                <w:rFonts w:ascii="Arial" w:eastAsia="Times New Roman" w:hAnsi="Arial" w:cs="Arial"/>
                <w:lang w:eastAsia="fr-FR"/>
              </w:rPr>
              <w:t xml:space="preserve"> les chromosomes subissent une réplication puis une méiose</w:t>
            </w:r>
            <w:r w:rsidR="00131858" w:rsidRPr="00EE285C">
              <w:rPr>
                <w:rFonts w:ascii="Arial" w:eastAsia="Times New Roman" w:hAnsi="Arial" w:cs="Arial"/>
                <w:lang w:eastAsia="fr-FR"/>
              </w:rPr>
              <w:t xml:space="preserve"> dans la cellule-œuf diploïde</w:t>
            </w:r>
            <w:r w:rsidRPr="00EE285C">
              <w:rPr>
                <w:rFonts w:ascii="Arial" w:eastAsia="Times New Roman" w:hAnsi="Arial" w:cs="Arial"/>
                <w:lang w:eastAsia="fr-FR"/>
              </w:rPr>
              <w:t>.</w:t>
            </w:r>
            <w:r w:rsidRPr="00EE285C">
              <w:rPr>
                <w:rFonts w:ascii="Arial" w:hAnsi="Arial" w:cs="Arial"/>
                <w:color w:val="222222"/>
              </w:rPr>
              <w:br/>
            </w:r>
            <w:bookmarkEnd w:id="0"/>
            <w:r w:rsidR="008375C0" w:rsidRPr="00EE285C">
              <w:rPr>
                <w:rFonts w:ascii="Arial" w:hAnsi="Arial" w:cs="Arial"/>
              </w:rPr>
              <w:t xml:space="preserve">La couleur des spores est gouvernée par </w:t>
            </w:r>
            <w:r w:rsidR="008375C0" w:rsidRPr="00EE285C">
              <w:rPr>
                <w:rFonts w:ascii="Arial" w:hAnsi="Arial" w:cs="Arial"/>
                <w:bCs/>
              </w:rPr>
              <w:t>un gène</w:t>
            </w:r>
            <w:r w:rsidR="008375C0" w:rsidRPr="00EE285C">
              <w:rPr>
                <w:rFonts w:ascii="Arial" w:hAnsi="Arial" w:cs="Arial"/>
              </w:rPr>
              <w:t xml:space="preserve"> dont il existe deux allèles :</w:t>
            </w:r>
          </w:p>
          <w:p w14:paraId="1C73D7B6" w14:textId="77777777" w:rsidR="008375C0" w:rsidRPr="008375C0" w:rsidRDefault="008375C0" w:rsidP="00202E43">
            <w:pPr>
              <w:pStyle w:val="Corpsdetexte"/>
              <w:numPr>
                <w:ilvl w:val="0"/>
                <w:numId w:val="7"/>
              </w:numPr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 w:rsidRPr="008375C0">
              <w:rPr>
                <w:rFonts w:ascii="Arial" w:hAnsi="Arial" w:cs="Arial"/>
              </w:rPr>
              <w:t>l'allèle N qui déterm</w:t>
            </w:r>
            <w:r w:rsidR="00CD2089">
              <w:rPr>
                <w:rFonts w:ascii="Arial" w:hAnsi="Arial" w:cs="Arial"/>
              </w:rPr>
              <w:t>ine la couleur noire des spores ;</w:t>
            </w:r>
            <w:r w:rsidRPr="008375C0">
              <w:rPr>
                <w:rFonts w:ascii="Arial" w:hAnsi="Arial" w:cs="Arial"/>
              </w:rPr>
              <w:t xml:space="preserve"> </w:t>
            </w:r>
          </w:p>
          <w:p w14:paraId="23273544" w14:textId="77777777" w:rsidR="008375C0" w:rsidRPr="008375C0" w:rsidRDefault="008375C0" w:rsidP="00202E43">
            <w:pPr>
              <w:pStyle w:val="Corpsdetexte"/>
              <w:numPr>
                <w:ilvl w:val="0"/>
                <w:numId w:val="7"/>
              </w:numPr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 w:rsidRPr="008375C0">
              <w:rPr>
                <w:rFonts w:ascii="Arial" w:hAnsi="Arial" w:cs="Arial"/>
              </w:rPr>
              <w:t xml:space="preserve">l'allèle B qui </w:t>
            </w:r>
            <w:r w:rsidR="00296E11">
              <w:rPr>
                <w:rFonts w:ascii="Arial" w:hAnsi="Arial" w:cs="Arial"/>
              </w:rPr>
              <w:t xml:space="preserve">détermine la couleur </w:t>
            </w:r>
            <w:r w:rsidRPr="008375C0">
              <w:rPr>
                <w:rFonts w:ascii="Arial" w:hAnsi="Arial" w:cs="Arial"/>
              </w:rPr>
              <w:t>blanche des spores</w:t>
            </w:r>
            <w:r w:rsidR="003B0494">
              <w:rPr>
                <w:rFonts w:ascii="Arial" w:hAnsi="Arial" w:cs="Arial"/>
              </w:rPr>
              <w:t>.</w:t>
            </w:r>
            <w:r w:rsidRPr="008375C0">
              <w:rPr>
                <w:rFonts w:ascii="Arial" w:hAnsi="Arial" w:cs="Arial"/>
              </w:rPr>
              <w:t xml:space="preserve"> </w:t>
            </w:r>
          </w:p>
          <w:p w14:paraId="32332481" w14:textId="77777777" w:rsidR="008375C0" w:rsidRPr="00722601" w:rsidRDefault="008375C0" w:rsidP="00202E43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EE285C">
              <w:rPr>
                <w:rFonts w:ascii="Arial" w:hAnsi="Arial" w:cs="Arial"/>
              </w:rPr>
              <w:t xml:space="preserve">Si on croise deux souches de </w:t>
            </w:r>
            <w:r w:rsidRPr="00271626">
              <w:rPr>
                <w:rFonts w:ascii="Arial" w:hAnsi="Arial" w:cs="Arial"/>
                <w:i/>
                <w:iCs/>
              </w:rPr>
              <w:t>Sordaria</w:t>
            </w:r>
            <w:r w:rsidR="003B0494" w:rsidRPr="00EE285C">
              <w:rPr>
                <w:rFonts w:ascii="Arial" w:hAnsi="Arial" w:cs="Arial"/>
              </w:rPr>
              <w:t xml:space="preserve"> différentes par la couleur des spores</w:t>
            </w:r>
            <w:r w:rsidRPr="00EE285C">
              <w:rPr>
                <w:rFonts w:ascii="Arial" w:hAnsi="Arial" w:cs="Arial"/>
              </w:rPr>
              <w:t>, on observe les résultats des brassages ayant lieu au cours de la méiose.</w:t>
            </w:r>
          </w:p>
          <w:p w14:paraId="6F0C488B" w14:textId="77777777" w:rsidR="00007BB8" w:rsidRPr="00722601" w:rsidRDefault="008375C0" w:rsidP="00294F7D">
            <w:pPr>
              <w:shd w:val="clear" w:color="auto" w:fill="FFFFFF"/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  <w:r w:rsidRPr="00722601">
              <w:rPr>
                <w:rFonts w:ascii="Arial" w:hAnsi="Arial" w:cs="Arial"/>
                <w:b/>
                <w:bCs/>
              </w:rPr>
              <w:t xml:space="preserve">On cherche à </w:t>
            </w:r>
            <w:r>
              <w:rPr>
                <w:rFonts w:ascii="Arial" w:hAnsi="Arial" w:cs="Arial"/>
                <w:b/>
                <w:bCs/>
              </w:rPr>
              <w:t>déduire</w:t>
            </w:r>
            <w:r w:rsidRPr="00722601">
              <w:rPr>
                <w:rFonts w:ascii="Arial" w:hAnsi="Arial" w:cs="Arial"/>
                <w:b/>
                <w:bCs/>
              </w:rPr>
              <w:t xml:space="preserve">, </w:t>
            </w:r>
            <w:r w:rsidRPr="00131858">
              <w:rPr>
                <w:rFonts w:ascii="Arial" w:hAnsi="Arial" w:cs="Arial"/>
                <w:b/>
                <w:bCs/>
              </w:rPr>
              <w:t>à partir d’une observation</w:t>
            </w:r>
            <w:r w:rsidRPr="00722601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de croisement entre deux souches</w:t>
            </w:r>
            <w:r w:rsidR="00CC0D47">
              <w:rPr>
                <w:rFonts w:ascii="Arial" w:hAnsi="Arial" w:cs="Arial"/>
                <w:b/>
                <w:bCs/>
              </w:rPr>
              <w:t>, l’existence de brassages intra</w:t>
            </w:r>
            <w:r>
              <w:rPr>
                <w:rFonts w:ascii="Arial" w:hAnsi="Arial" w:cs="Arial"/>
                <w:b/>
                <w:bCs/>
              </w:rPr>
              <w:t xml:space="preserve">chromosomiques </w:t>
            </w:r>
            <w:r w:rsidRPr="00722601">
              <w:rPr>
                <w:rFonts w:ascii="Arial" w:hAnsi="Arial" w:cs="Arial"/>
                <w:b/>
                <w:bCs/>
              </w:rPr>
              <w:t xml:space="preserve">chez un individu </w:t>
            </w:r>
            <w:r w:rsidRPr="00294F7D">
              <w:rPr>
                <w:rFonts w:ascii="Arial" w:hAnsi="Arial" w:cs="Arial"/>
                <w:b/>
                <w:bCs/>
                <w:i/>
                <w:iCs/>
              </w:rPr>
              <w:t>Sordaria</w:t>
            </w:r>
            <w:r w:rsidRPr="00722601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172BBD" w:rsidRPr="00722601" w14:paraId="012398F0" w14:textId="77777777" w:rsidTr="00172BBD">
        <w:trPr>
          <w:trHeight w:val="328"/>
        </w:trPr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7413AC" w14:textId="77777777" w:rsidR="00172BBD" w:rsidRPr="00722601" w:rsidRDefault="00172BBD" w:rsidP="00A97A21">
            <w:pPr>
              <w:snapToGrid w:val="0"/>
              <w:spacing w:before="80" w:after="80"/>
              <w:rPr>
                <w:rFonts w:ascii="Arial" w:hAnsi="Arial" w:cs="Arial"/>
                <w:b/>
                <w:bCs/>
              </w:rPr>
            </w:pPr>
            <w:r w:rsidRPr="00722601">
              <w:rPr>
                <w:rFonts w:ascii="Arial" w:hAnsi="Arial" w:cs="Arial"/>
                <w:b/>
                <w:bCs/>
              </w:rPr>
              <w:t>Ressources</w:t>
            </w:r>
          </w:p>
        </w:tc>
      </w:tr>
      <w:tr w:rsidR="00314BC0" w:rsidRPr="00722601" w14:paraId="55EBBF51" w14:textId="77777777" w:rsidTr="00765EE0">
        <w:trPr>
          <w:cantSplit/>
          <w:trHeight w:val="567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ECE95" w14:textId="6018BB0B" w:rsidR="00314BC0" w:rsidRPr="00294F7D" w:rsidRDefault="00314BC0" w:rsidP="00CD2B40">
            <w:pPr>
              <w:suppressAutoHyphens/>
              <w:spacing w:before="120" w:after="120"/>
              <w:jc w:val="both"/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</w:pPr>
            <w:r w:rsidRPr="00294F7D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Périthèce, en cours de maturation, issu de l’autofécondation d’une souche de </w:t>
            </w:r>
            <w:r w:rsidRPr="00A97A21">
              <w:rPr>
                <w:rFonts w:ascii="Arial" w:hAnsi="Arial" w:cs="Arial"/>
                <w:b/>
                <w:bCs/>
                <w:i/>
                <w:iCs/>
                <w:color w:val="222222"/>
                <w:u w:val="single"/>
                <w:shd w:val="clear" w:color="auto" w:fill="FFFFFF"/>
              </w:rPr>
              <w:t>Sordaria</w:t>
            </w:r>
            <w:r w:rsidRPr="00294F7D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 à spores noires, prélevé dans un milieu de culture gélosé, puis éclaté</w:t>
            </w:r>
            <w:r w:rsidR="00294F7D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 par écrasement</w:t>
            </w:r>
            <w:r w:rsidRPr="00294F7D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 (M</w:t>
            </w:r>
            <w:r w:rsidR="00294F7D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>O) :</w:t>
            </w:r>
          </w:p>
          <w:p w14:paraId="46380817" w14:textId="77777777" w:rsidR="00314BC0" w:rsidRPr="00F13278" w:rsidRDefault="00314BC0" w:rsidP="00765EE0">
            <w:pPr>
              <w:shd w:val="clear" w:color="auto" w:fill="FFFFFF"/>
              <w:tabs>
                <w:tab w:val="left" w:pos="4176"/>
              </w:tabs>
              <w:rPr>
                <w:rFonts w:ascii="Arial" w:hAnsi="Arial" w:cs="Arial"/>
                <w:b/>
                <w:bCs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9AE550E" wp14:editId="46F2C05B">
                  <wp:extent cx="3215005" cy="1766303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t="8435"/>
                          <a:stretch/>
                        </pic:blipFill>
                        <pic:spPr bwMode="auto">
                          <a:xfrm>
                            <a:off x="0" y="0"/>
                            <a:ext cx="3224479" cy="1771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9E4ECB" w14:textId="20E03439" w:rsidR="00314BC0" w:rsidRPr="00F13278" w:rsidRDefault="00314BC0" w:rsidP="00765EE0">
            <w:pPr>
              <w:shd w:val="clear" w:color="auto" w:fill="FFFFFF"/>
              <w:tabs>
                <w:tab w:val="left" w:pos="4176"/>
              </w:tabs>
              <w:spacing w:before="120" w:after="120"/>
              <w:jc w:val="both"/>
              <w:rPr>
                <w:rFonts w:ascii="Arial" w:hAnsi="Arial" w:cs="Arial"/>
                <w:b/>
                <w:bCs/>
              </w:rPr>
            </w:pPr>
            <w:r w:rsidRPr="00F13278">
              <w:rPr>
                <w:rFonts w:ascii="Arial" w:hAnsi="Arial" w:cs="Arial"/>
                <w:color w:val="222222"/>
                <w:shd w:val="clear" w:color="auto" w:fill="FFFFFF"/>
              </w:rPr>
              <w:t>Dans un asque, l’observation de la position</w:t>
            </w:r>
            <w:r w:rsidR="00765EE0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F13278">
              <w:rPr>
                <w:rFonts w:ascii="Arial" w:hAnsi="Arial" w:cs="Arial"/>
                <w:color w:val="222222"/>
                <w:shd w:val="clear" w:color="auto" w:fill="FFFFFF"/>
              </w:rPr>
              <w:t xml:space="preserve">de bas en haut des spores (issues de la méiose de la cellule-œuf) </w:t>
            </w:r>
            <w:r w:rsidR="00C07EC3">
              <w:rPr>
                <w:rFonts w:ascii="Arial" w:hAnsi="Arial" w:cs="Arial"/>
                <w:color w:val="222222"/>
                <w:shd w:val="clear" w:color="auto" w:fill="FFFFFF"/>
              </w:rPr>
              <w:t>illustre</w:t>
            </w:r>
            <w:r w:rsidRPr="00F13278">
              <w:rPr>
                <w:rFonts w:ascii="Arial" w:hAnsi="Arial" w:cs="Arial"/>
                <w:color w:val="222222"/>
                <w:shd w:val="clear" w:color="auto" w:fill="FFFFFF"/>
              </w:rPr>
              <w:t xml:space="preserve"> le résultat de la répartition des allèles et des chromosomes au cours de la méiose.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4193F0" w14:textId="578F78C8" w:rsidR="00314BC0" w:rsidRPr="00294F7D" w:rsidRDefault="00A97A21" w:rsidP="00294F7D">
            <w:pPr>
              <w:pStyle w:val="Corpsdetexte"/>
              <w:spacing w:before="120"/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bCs/>
                <w:noProof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31DFFDD6" wp14:editId="430C0E89">
                      <wp:simplePos x="0" y="0"/>
                      <wp:positionH relativeFrom="column">
                        <wp:posOffset>4154170</wp:posOffset>
                      </wp:positionH>
                      <wp:positionV relativeFrom="paragraph">
                        <wp:posOffset>329370</wp:posOffset>
                      </wp:positionV>
                      <wp:extent cx="964565" cy="2366010"/>
                      <wp:effectExtent l="0" t="0" r="13335" b="8890"/>
                      <wp:wrapNone/>
                      <wp:docPr id="162993" name="Groupe 1629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4565" cy="2366010"/>
                                <a:chOff x="0" y="0"/>
                                <a:chExt cx="1138766" cy="2595034"/>
                              </a:xfrm>
                            </wpg:grpSpPr>
                            <wps:wsp>
                              <wps:cNvPr id="162992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138766" cy="2595034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91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21928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90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909233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9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5959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8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286933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7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9736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6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677333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3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4021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985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800" y="110066"/>
                                  <a:ext cx="1011555" cy="245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prstDash val="sysDash"/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s:wsp>
                              <wps:cNvPr id="162894" name="Freeform 16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427566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027DE85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897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1267" y="567266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898" name="Freeform 13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1617133"/>
                                  <a:ext cx="862965" cy="214630"/>
                                </a:xfrm>
                                <a:custGeom>
                                  <a:avLst/>
                                  <a:gdLst>
                                    <a:gd name="T0" fmla="*/ 3960 w 4200"/>
                                    <a:gd name="T1" fmla="*/ 360 h 750"/>
                                    <a:gd name="T2" fmla="*/ 3720 w 4200"/>
                                    <a:gd name="T3" fmla="*/ 180 h 750"/>
                                    <a:gd name="T4" fmla="*/ 2040 w 4200"/>
                                    <a:gd name="T5" fmla="*/ 180 h 750"/>
                                    <a:gd name="T6" fmla="*/ 1440 w 4200"/>
                                    <a:gd name="T7" fmla="*/ 360 h 750"/>
                                    <a:gd name="T8" fmla="*/ 1200 w 4200"/>
                                    <a:gd name="T9" fmla="*/ 180 h 750"/>
                                    <a:gd name="T10" fmla="*/ 240 w 4200"/>
                                    <a:gd name="T11" fmla="*/ 0 h 750"/>
                                    <a:gd name="T12" fmla="*/ 120 w 4200"/>
                                    <a:gd name="T13" fmla="*/ 180 h 750"/>
                                    <a:gd name="T14" fmla="*/ 960 w 4200"/>
                                    <a:gd name="T15" fmla="*/ 360 h 750"/>
                                    <a:gd name="T16" fmla="*/ 1440 w 4200"/>
                                    <a:gd name="T17" fmla="*/ 720 h 750"/>
                                    <a:gd name="T18" fmla="*/ 1680 w 4200"/>
                                    <a:gd name="T19" fmla="*/ 540 h 750"/>
                                    <a:gd name="T20" fmla="*/ 2280 w 4200"/>
                                    <a:gd name="T21" fmla="*/ 360 h 750"/>
                                    <a:gd name="T22" fmla="*/ 3960 w 4200"/>
                                    <a:gd name="T23" fmla="*/ 360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5CBE73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0" name="Freeform 127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1234" y="1295400"/>
                                  <a:ext cx="864235" cy="237490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3C49A3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2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3167" y="1337733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D85B62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3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8934" y="1727200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B34CA1A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6" name="Freeform 16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973666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156924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8" name="Freeform 162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5467" y="122766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07632FB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07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4700" y="15240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911" name="Freeform 162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5467" y="685800"/>
                                  <a:ext cx="864870" cy="227965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folHlink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E4E629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77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034" y="110490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910" name="Oval 1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808567" y="72390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62978" name="Freeform 127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35467" y="2192866"/>
                                  <a:ext cx="864235" cy="237490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B8D742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79" name="Oval 2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787400" y="2302933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27D62C2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80" name="Freeform 127"/>
                              <wps:cNvSpPr>
                                <a:spLocks/>
                              </wps:cNvSpPr>
                              <wps:spPr bwMode="auto">
                                <a:xfrm rot="21444262">
                                  <a:off x="131234" y="1896533"/>
                                  <a:ext cx="864235" cy="237490"/>
                                </a:xfrm>
                                <a:custGeom>
                                  <a:avLst/>
                                  <a:gdLst>
                                    <a:gd name="T0" fmla="*/ 5602 w 4200"/>
                                    <a:gd name="T1" fmla="*/ 888 h 750"/>
                                    <a:gd name="T2" fmla="*/ 5262 w 4200"/>
                                    <a:gd name="T3" fmla="*/ 444 h 750"/>
                                    <a:gd name="T4" fmla="*/ 2886 w 4200"/>
                                    <a:gd name="T5" fmla="*/ 444 h 750"/>
                                    <a:gd name="T6" fmla="*/ 2037 w 4200"/>
                                    <a:gd name="T7" fmla="*/ 888 h 750"/>
                                    <a:gd name="T8" fmla="*/ 1697 w 4200"/>
                                    <a:gd name="T9" fmla="*/ 444 h 750"/>
                                    <a:gd name="T10" fmla="*/ 339 w 4200"/>
                                    <a:gd name="T11" fmla="*/ 0 h 750"/>
                                    <a:gd name="T12" fmla="*/ 170 w 4200"/>
                                    <a:gd name="T13" fmla="*/ 444 h 750"/>
                                    <a:gd name="T14" fmla="*/ 1358 w 4200"/>
                                    <a:gd name="T15" fmla="*/ 888 h 750"/>
                                    <a:gd name="T16" fmla="*/ 2037 w 4200"/>
                                    <a:gd name="T17" fmla="*/ 1775 h 750"/>
                                    <a:gd name="T18" fmla="*/ 2376 w 4200"/>
                                    <a:gd name="T19" fmla="*/ 1331 h 750"/>
                                    <a:gd name="T20" fmla="*/ 3225 w 4200"/>
                                    <a:gd name="T21" fmla="*/ 888 h 750"/>
                                    <a:gd name="T22" fmla="*/ 5602 w 4200"/>
                                    <a:gd name="T23" fmla="*/ 888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F76A64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981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3167" y="1934633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95206BA" w14:textId="77777777" w:rsidR="00576FD0" w:rsidRDefault="00576FD0" w:rsidP="00576FD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DFFDD6" id="Groupe 162993" o:spid="_x0000_s1026" style="position:absolute;left:0;text-align:left;margin-left:327.1pt;margin-top:25.95pt;width:75.95pt;height:186.3pt;z-index:251680768;mso-width-relative:margin;mso-height-relative:margin" coordsize="11387,25950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">
                      <v:roundrect id="AutoShape 93" o:spid="_x0000_s1027" style="position:absolute;width:11387;height:25950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" fillcolor="white [3212]" strokecolor="black [3213]" strokeweight="1pt">
                        <v:stroke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28" style="position:absolute;left:508;top:21928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29" style="position:absolute;left:508;top:19092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0" style="position:absolute;left:508;top:15959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1" style="position:absolute;left:508;top:12869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2" style="position:absolute;left:508;top:9736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3" style="position:absolute;left:508;top:6773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4" style="position:absolute;left:508;top:4021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roundrect id="AutoShape 93" o:spid="_x0000_s1035" style="position:absolute;left:508;top:1100;width:10115;height:2451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" fillcolor="white [3212]" strokecolor="black [3213]" strokeweight="1pt">
                        <v:stroke dashstyle="3 1" startarrowwidth="narrow" startarrowlength="short" endarrowwidth="narrow" endarrowlength="short" endcap="square"/>
                        <v:shadow color="#e7e6e6 [3214]"/>
                      </v:roundrect>
                      <v:shape id="Freeform 162" o:spid="_x0000_s1036" style="position:absolute;left:1354;top:4275;width:8649;height:2280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5027DE85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17" o:spid="_x0000_s1037" style="position:absolute;left:8212;top:5672;width:743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">
                        <v:fill r:id="rId10" o:title="" recolor="t" rotate="t" type="tile"/>
                      </v:oval>
                      <v:shape id="Freeform 132" o:spid="_x0000_s1038" style="position:absolute;left:1354;top:16171;width:8630;height:2146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813653,103022;764340,51511;419154,51511;295874,103022;246561,51511;49312,0;24656,51511;197249,103022;295874,206045;345186,154534;468467,103022;813653,103022" o:connectangles="0,0,0,0,0,0,0,0,0,0,0,0" textboxrect="0,0,4200,750"/>
                        <v:textbox>
                          <w:txbxContent>
                            <w:p w14:paraId="0C5CBE73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shape id="Freeform 127" o:spid="_x0000_s1039" style="position:absolute;left:1312;top:12954;width:8642;height:2374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1152725,281188;1082763,140594;593853,140594;419154,281188;349192,140594;69756,0;34981,140594;279436,281188;419154,562060;488910,421466;663609,281188;1152725,281188" o:connectangles="0,0,0,0,0,0,0,0,0,0,0,0" textboxrect="0,0,4200,750"/>
                        <v:textbox>
                          <w:txbxContent>
                            <w:p w14:paraId="763C49A3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40" style="position:absolute;left:7831;top:13377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" fillcolor="#cc0">
                        <v:textbox>
                          <w:txbxContent>
                            <w:p w14:paraId="2CD85B62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Oval 27" o:spid="_x0000_s1041" style="position:absolute;left:7789;top:17272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" fillcolor="#cc0">
                        <v:textbox>
                          <w:txbxContent>
                            <w:p w14:paraId="5B34CA1A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shape id="Freeform 162" o:spid="_x0000_s1042" style="position:absolute;left:1354;top:9736;width:8649;height:2280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7A156924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shape id="Freeform 162" o:spid="_x0000_s1043" style="position:absolute;left:1354;top:1227;width:8649;height:2280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607632FB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17" o:spid="_x0000_s1044" style="position:absolute;left:7747;top:1524;width:742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">
                        <v:fill r:id="rId10" o:title="" recolor="t" rotate="t" type="tile"/>
                      </v:oval>
                      <v:shape id="Freeform 162" o:spid="_x0000_s1045" style="position:absolute;left:1354;top:6858;width:8649;height:2279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<v:stroke joinstyle="round"/>
                        <v:formulas/>
                        <v:path arrowok="t" o:connecttype="custom" o:connectlocs="1153572,269911;1083559,134955;594289,134955;419462,269911;349449,134955;69807,0;35007,134955;279641,269911;419462,539517;489269,404562;664097,269911;1153572,269911" o:connectangles="0,0,0,0,0,0,0,0,0,0,0,0" textboxrect="0,0,4200,750"/>
                        <v:textbox>
                          <w:txbxContent>
                            <w:p w14:paraId="6FE4E629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17" o:spid="_x0000_s1046" style="position:absolute;left:8170;top:11049;width:743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">
                        <v:fill r:id="rId10" o:title="" recolor="t" rotate="t" type="tile"/>
                      </v:oval>
                      <v:oval id="Oval 17" o:spid="_x0000_s1047" style="position:absolute;left:8085;top:7239;width:743;height:762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">
                        <v:fill r:id="rId10" o:title="" recolor="t" rotate="t" type="tile"/>
                      </v:oval>
                      <v:shape id="Freeform 127" o:spid="_x0000_s1048" style="position:absolute;left:1354;top:21928;width:8643;height:2375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1152725,281188;1082763,140594;593853,140594;419154,281188;349192,140594;69756,0;34981,140594;279436,281188;419154,562060;488910,421466;663609,281188;1152725,281188" o:connectangles="0,0,0,0,0,0,0,0,0,0,0,0" textboxrect="0,0,4200,750"/>
                        <v:textbox>
                          <w:txbxContent>
                            <w:p w14:paraId="2FB8D742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49" style="position:absolute;left:7874;top:23029;width:730;height:755;flip:y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" fillcolor="#cc0">
                        <v:textbox>
                          <w:txbxContent>
                            <w:p w14:paraId="127D62C2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shape id="Freeform 127" o:spid="_x0000_s1050" style="position:absolute;left:1312;top:18965;width:8642;height:2375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1152725,281188;1082763,140594;593853,140594;419154,281188;349192,140594;69756,0;34981,140594;279436,281188;419154,562060;488910,421466;663609,281188;1152725,281188" o:connectangles="0,0,0,0,0,0,0,0,0,0,0,0" textboxrect="0,0,4200,750"/>
                        <v:textbox>
                          <w:txbxContent>
                            <w:p w14:paraId="6EF76A64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51" style="position:absolute;left:7831;top:19346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" fillcolor="#cc0">
                        <v:textbox>
                          <w:txbxContent>
                            <w:p w14:paraId="495206BA" w14:textId="77777777" w:rsidR="00576FD0" w:rsidRDefault="00576FD0" w:rsidP="00576FD0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</v:group>
                  </w:pict>
                </mc:Fallback>
              </mc:AlternateContent>
            </w:r>
            <w:r w:rsidR="00294F7D" w:rsidRPr="00E80472">
              <w:rPr>
                <w:rFonts w:ascii="Arial" w:hAnsi="Arial" w:cs="Arial"/>
                <w:b/>
                <w:u w:val="single"/>
              </w:rPr>
              <w:t>Schéma d</w:t>
            </w:r>
            <w:r w:rsidR="00294F7D">
              <w:rPr>
                <w:rFonts w:ascii="Arial" w:hAnsi="Arial" w:cs="Arial"/>
                <w:b/>
                <w:u w:val="single"/>
              </w:rPr>
              <w:t>’un exemple de</w:t>
            </w:r>
            <w:r w:rsidR="00294F7D" w:rsidRPr="00E80472">
              <w:rPr>
                <w:rFonts w:ascii="Arial" w:hAnsi="Arial" w:cs="Arial"/>
                <w:b/>
                <w:u w:val="single"/>
              </w:rPr>
              <w:t xml:space="preserve"> la répartition des allèles portés</w:t>
            </w:r>
            <w:r w:rsidR="00294F7D">
              <w:rPr>
                <w:rFonts w:ascii="Arial" w:hAnsi="Arial" w:cs="Arial"/>
                <w:b/>
                <w:u w:val="single"/>
              </w:rPr>
              <w:t xml:space="preserve"> </w:t>
            </w:r>
            <w:r w:rsidR="00294F7D" w:rsidRPr="00E80472">
              <w:rPr>
                <w:rFonts w:ascii="Arial" w:hAnsi="Arial" w:cs="Arial"/>
                <w:b/>
                <w:u w:val="single"/>
              </w:rPr>
              <w:t xml:space="preserve">par les chromosomes chez </w:t>
            </w:r>
            <w:r w:rsidR="00294F7D" w:rsidRPr="00294F7D">
              <w:rPr>
                <w:rFonts w:ascii="Arial" w:hAnsi="Arial" w:cs="Arial"/>
                <w:b/>
                <w:i/>
                <w:iCs/>
                <w:u w:val="single"/>
              </w:rPr>
              <w:t>Sordaria</w:t>
            </w:r>
            <w:r w:rsidR="00294F7D" w:rsidRPr="00E80472">
              <w:rPr>
                <w:rFonts w:ascii="Arial" w:hAnsi="Arial" w:cs="Arial"/>
                <w:b/>
                <w:u w:val="single"/>
              </w:rPr>
              <w:t>, de la cellule œuf à l’asque</w:t>
            </w:r>
            <w:r w:rsidR="00294F7D">
              <w:rPr>
                <w:rFonts w:ascii="Arial" w:hAnsi="Arial" w:cs="Arial"/>
                <w:b/>
                <w:bCs/>
                <w:noProof/>
                <w:lang w:eastAsia="fr-FR"/>
              </w:rPr>
              <w:t> :</w:t>
            </w:r>
          </w:p>
          <w:p w14:paraId="6AD8D99F" w14:textId="44A745D3" w:rsidR="00314BC0" w:rsidRPr="00DF58CD" w:rsidRDefault="00576FD0" w:rsidP="003E5E16">
            <w:pPr>
              <w:pStyle w:val="Corpsdetexte"/>
              <w:spacing w:after="0"/>
              <w:ind w:left="3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38789B0E" wp14:editId="74D07345">
                      <wp:simplePos x="0" y="0"/>
                      <wp:positionH relativeFrom="column">
                        <wp:posOffset>1006995</wp:posOffset>
                      </wp:positionH>
                      <wp:positionV relativeFrom="paragraph">
                        <wp:posOffset>133523</wp:posOffset>
                      </wp:positionV>
                      <wp:extent cx="2350135" cy="1779270"/>
                      <wp:effectExtent l="38100" t="0" r="12065" b="11430"/>
                      <wp:wrapNone/>
                      <wp:docPr id="15" name="Groupe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0135" cy="1779270"/>
                                <a:chOff x="0" y="0"/>
                                <a:chExt cx="2350135" cy="1779270"/>
                              </a:xfrm>
                            </wpg:grpSpPr>
                            <wps:wsp>
                              <wps:cNvPr id="163001" name="AutoShap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86840" y="0"/>
                                  <a:ext cx="953135" cy="177927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chemeClr val="bg1"/>
                                </a:solidFill>
                                <a:ln w="12700" cap="sq">
                                  <a:solidFill>
                                    <a:schemeClr val="tx1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  <wpg:grpSp>
                              <wpg:cNvPr id="163002" name="Groupe 163002"/>
                              <wpg:cNvGrpSpPr/>
                              <wpg:grpSpPr>
                                <a:xfrm>
                                  <a:off x="1455420" y="152400"/>
                                  <a:ext cx="864870" cy="401320"/>
                                  <a:chOff x="83128" y="90054"/>
                                  <a:chExt cx="864870" cy="401337"/>
                                </a:xfrm>
                              </wpg:grpSpPr>
                              <wpg:grpSp>
                                <wpg:cNvPr id="61460" name="Group 152"/>
                                <wpg:cNvGrpSpPr/>
                                <wpg:grpSpPr bwMode="auto">
                                  <a:xfrm flipV="1">
                                    <a:off x="83128" y="90054"/>
                                    <a:ext cx="864870" cy="254034"/>
                                    <a:chOff x="287338" y="1800225"/>
                                    <a:chExt cx="5941" cy="1979"/>
                                  </a:xfrm>
                                </wpg:grpSpPr>
                                <wpg:grpSp>
                                  <wpg:cNvPr id="61461" name="Group 153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287338" y="1800225"/>
                                      <a:ext cx="5941" cy="1979"/>
                                      <a:chOff x="287338" y="1800225"/>
                                      <a:chExt cx="4200" cy="750"/>
                                    </a:xfrm>
                                  </wpg:grpSpPr>
                                  <wps:wsp>
                                    <wps:cNvPr id="61462" name="Freeform 154"/>
                                    <wps:cNvSpPr>
                                      <a:spLocks/>
                                    </wps:cNvSpPr>
                                    <wps:spPr bwMode="auto">
                                      <a:xfrm rot="-155738">
                                        <a:off x="287338" y="1800225"/>
                                        <a:ext cx="4200" cy="750"/>
                                      </a:xfrm>
                                      <a:custGeom>
                                        <a:avLst/>
                                        <a:gdLst>
                                          <a:gd name="T0" fmla="*/ 3960 w 4200"/>
                                          <a:gd name="T1" fmla="*/ 360 h 750"/>
                                          <a:gd name="T2" fmla="*/ 3720 w 4200"/>
                                          <a:gd name="T3" fmla="*/ 180 h 750"/>
                                          <a:gd name="T4" fmla="*/ 2040 w 4200"/>
                                          <a:gd name="T5" fmla="*/ 180 h 750"/>
                                          <a:gd name="T6" fmla="*/ 1440 w 4200"/>
                                          <a:gd name="T7" fmla="*/ 360 h 750"/>
                                          <a:gd name="T8" fmla="*/ 1200 w 4200"/>
                                          <a:gd name="T9" fmla="*/ 180 h 750"/>
                                          <a:gd name="T10" fmla="*/ 240 w 4200"/>
                                          <a:gd name="T11" fmla="*/ 0 h 750"/>
                                          <a:gd name="T12" fmla="*/ 120 w 4200"/>
                                          <a:gd name="T13" fmla="*/ 180 h 750"/>
                                          <a:gd name="T14" fmla="*/ 960 w 4200"/>
                                          <a:gd name="T15" fmla="*/ 360 h 750"/>
                                          <a:gd name="T16" fmla="*/ 1440 w 4200"/>
                                          <a:gd name="T17" fmla="*/ 720 h 750"/>
                                          <a:gd name="T18" fmla="*/ 1680 w 4200"/>
                                          <a:gd name="T19" fmla="*/ 540 h 750"/>
                                          <a:gd name="T20" fmla="*/ 2280 w 4200"/>
                                          <a:gd name="T21" fmla="*/ 360 h 750"/>
                                          <a:gd name="T22" fmla="*/ 3960 w 4200"/>
                                          <a:gd name="T23" fmla="*/ 360 h 750"/>
                                          <a:gd name="T24" fmla="*/ 0 60000 65536"/>
                                          <a:gd name="T25" fmla="*/ 0 60000 65536"/>
                                          <a:gd name="T26" fmla="*/ 0 60000 65536"/>
                                          <a:gd name="T27" fmla="*/ 0 60000 65536"/>
                                          <a:gd name="T28" fmla="*/ 0 60000 65536"/>
                                          <a:gd name="T29" fmla="*/ 0 60000 65536"/>
                                          <a:gd name="T30" fmla="*/ 0 60000 65536"/>
                                          <a:gd name="T31" fmla="*/ 0 60000 65536"/>
                                          <a:gd name="T32" fmla="*/ 0 60000 65536"/>
                                          <a:gd name="T33" fmla="*/ 0 60000 65536"/>
                                          <a:gd name="T34" fmla="*/ 0 60000 65536"/>
                                          <a:gd name="T35" fmla="*/ 0 60000 65536"/>
                                        </a:gdLst>
                                        <a:ahLst/>
                                        <a:cxnLst>
                                          <a:cxn ang="T24">
                                            <a:pos x="T0" y="T1"/>
                                          </a:cxn>
                                          <a:cxn ang="T25">
                                            <a:pos x="T2" y="T3"/>
                                          </a:cxn>
                                          <a:cxn ang="T26">
                                            <a:pos x="T4" y="T5"/>
                                          </a:cxn>
                                          <a:cxn ang="T27">
                                            <a:pos x="T6" y="T7"/>
                                          </a:cxn>
                                          <a:cxn ang="T28">
                                            <a:pos x="T8" y="T9"/>
                                          </a:cxn>
                                          <a:cxn ang="T29">
                                            <a:pos x="T10" y="T11"/>
                                          </a:cxn>
                                          <a:cxn ang="T30">
                                            <a:pos x="T12" y="T13"/>
                                          </a:cxn>
                                          <a:cxn ang="T31">
                                            <a:pos x="T14" y="T15"/>
                                          </a:cxn>
                                          <a:cxn ang="T32">
                                            <a:pos x="T16" y="T17"/>
                                          </a:cxn>
                                          <a:cxn ang="T33">
                                            <a:pos x="T18" y="T19"/>
                                          </a:cxn>
                                          <a:cxn ang="T34">
                                            <a:pos x="T20" y="T21"/>
                                          </a:cxn>
                                          <a:cxn ang="T35">
                                            <a:pos x="T22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200" h="750">
                                            <a:moveTo>
                                              <a:pt x="3960" y="360"/>
                                            </a:moveTo>
                                            <a:cubicBezTo>
                                              <a:pt x="4200" y="330"/>
                                              <a:pt x="4040" y="210"/>
                                              <a:pt x="3720" y="180"/>
                                            </a:cubicBezTo>
                                            <a:cubicBezTo>
                                              <a:pt x="3400" y="150"/>
                                              <a:pt x="2420" y="150"/>
                                              <a:pt x="2040" y="180"/>
                                            </a:cubicBezTo>
                                            <a:cubicBezTo>
                                              <a:pt x="1660" y="210"/>
                                              <a:pt x="1580" y="360"/>
                                              <a:pt x="1440" y="360"/>
                                            </a:cubicBezTo>
                                            <a:cubicBezTo>
                                              <a:pt x="1300" y="360"/>
                                              <a:pt x="1400" y="240"/>
                                              <a:pt x="1200" y="180"/>
                                            </a:cubicBezTo>
                                            <a:cubicBezTo>
                                              <a:pt x="1000" y="120"/>
                                              <a:pt x="420" y="0"/>
                                              <a:pt x="240" y="0"/>
                                            </a:cubicBezTo>
                                            <a:cubicBezTo>
                                              <a:pt x="60" y="0"/>
                                              <a:pt x="0" y="120"/>
                                              <a:pt x="120" y="180"/>
                                            </a:cubicBezTo>
                                            <a:cubicBezTo>
                                              <a:pt x="240" y="240"/>
                                              <a:pt x="740" y="270"/>
                                              <a:pt x="960" y="360"/>
                                            </a:cubicBezTo>
                                            <a:cubicBezTo>
                                              <a:pt x="1180" y="450"/>
                                              <a:pt x="1320" y="690"/>
                                              <a:pt x="1440" y="720"/>
                                            </a:cubicBezTo>
                                            <a:cubicBezTo>
                                              <a:pt x="1560" y="750"/>
                                              <a:pt x="1540" y="600"/>
                                              <a:pt x="1680" y="540"/>
                                            </a:cubicBezTo>
                                            <a:cubicBezTo>
                                              <a:pt x="1820" y="480"/>
                                              <a:pt x="1900" y="390"/>
                                              <a:pt x="2280" y="360"/>
                                            </a:cubicBezTo>
                                            <a:cubicBezTo>
                                              <a:pt x="2660" y="330"/>
                                              <a:pt x="3720" y="390"/>
                                              <a:pt x="3960" y="36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folHlink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29EAE316" w14:textId="77777777" w:rsidR="00314BC0" w:rsidRDefault="00314BC0" w:rsidP="007C1E33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/>
                                  </wps:wsp>
                                  <wps:wsp>
                                    <wps:cNvPr id="61463" name="Oval 15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 rot="-155738">
                                        <a:off x="288666" y="1800614"/>
                                        <a:ext cx="240" cy="36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33CCCC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52EB83D1" w14:textId="77777777" w:rsidR="00314BC0" w:rsidRDefault="00314BC0" w:rsidP="007C1E33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/>
                                  </wps:wsp>
                                </wpg:grpSp>
                                <wps:wsp>
                                  <wps:cNvPr id="61464" name="Oval 156"/>
                                  <wps:cNvSpPr>
                                    <a:spLocks noChangeArrowheads="1"/>
                                  </wps:cNvSpPr>
                                  <wps:spPr bwMode="auto">
                                    <a:xfrm rot="-155738">
                                      <a:off x="289138" y="1800225"/>
                                      <a:ext cx="495" cy="1002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0000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68CD987" w14:textId="77777777" w:rsidR="00314BC0" w:rsidRDefault="00314BC0" w:rsidP="007C1E33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g:grpSp>
                                <wpg:cNvPr id="162976" name="Group 160"/>
                                <wpg:cNvGrpSpPr/>
                                <wpg:grpSpPr bwMode="auto">
                                  <a:xfrm flipV="1">
                                    <a:off x="83128" y="207818"/>
                                    <a:ext cx="864870" cy="283573"/>
                                    <a:chOff x="287327" y="1902310"/>
                                    <a:chExt cx="5941" cy="2217"/>
                                  </a:xfrm>
                                </wpg:grpSpPr>
                                <wps:wsp>
                                  <wps:cNvPr id="26" name="Freeform 162"/>
                                  <wps:cNvSpPr>
                                    <a:spLocks/>
                                  </wps:cNvSpPr>
                                  <wps:spPr bwMode="auto">
                                    <a:xfrm rot="21444262">
                                      <a:off x="287327" y="1902310"/>
                                      <a:ext cx="5941" cy="1849"/>
                                    </a:xfrm>
                                    <a:custGeom>
                                      <a:avLst/>
                                      <a:gdLst>
                                        <a:gd name="T0" fmla="*/ 5602 w 4200"/>
                                        <a:gd name="T1" fmla="*/ 888 h 750"/>
                                        <a:gd name="T2" fmla="*/ 5262 w 4200"/>
                                        <a:gd name="T3" fmla="*/ 444 h 750"/>
                                        <a:gd name="T4" fmla="*/ 2886 w 4200"/>
                                        <a:gd name="T5" fmla="*/ 444 h 750"/>
                                        <a:gd name="T6" fmla="*/ 2037 w 4200"/>
                                        <a:gd name="T7" fmla="*/ 888 h 750"/>
                                        <a:gd name="T8" fmla="*/ 1697 w 4200"/>
                                        <a:gd name="T9" fmla="*/ 444 h 750"/>
                                        <a:gd name="T10" fmla="*/ 339 w 4200"/>
                                        <a:gd name="T11" fmla="*/ 0 h 750"/>
                                        <a:gd name="T12" fmla="*/ 170 w 4200"/>
                                        <a:gd name="T13" fmla="*/ 444 h 750"/>
                                        <a:gd name="T14" fmla="*/ 1358 w 4200"/>
                                        <a:gd name="T15" fmla="*/ 888 h 750"/>
                                        <a:gd name="T16" fmla="*/ 2037 w 4200"/>
                                        <a:gd name="T17" fmla="*/ 1775 h 750"/>
                                        <a:gd name="T18" fmla="*/ 2376 w 4200"/>
                                        <a:gd name="T19" fmla="*/ 1331 h 750"/>
                                        <a:gd name="T20" fmla="*/ 3225 w 4200"/>
                                        <a:gd name="T21" fmla="*/ 888 h 750"/>
                                        <a:gd name="T22" fmla="*/ 5602 w 4200"/>
                                        <a:gd name="T23" fmla="*/ 888 h 750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0 60000 65536"/>
                                        <a:gd name="T31" fmla="*/ 0 60000 65536"/>
                                        <a:gd name="T32" fmla="*/ 0 60000 65536"/>
                                        <a:gd name="T33" fmla="*/ 0 60000 65536"/>
                                        <a:gd name="T34" fmla="*/ 0 60000 65536"/>
                                        <a:gd name="T35" fmla="*/ 0 60000 65536"/>
                                      </a:gdLst>
                                      <a:ahLst/>
                                      <a:cxnLst>
                                        <a:cxn ang="T24">
                                          <a:pos x="T0" y="T1"/>
                                        </a:cxn>
                                        <a:cxn ang="T25">
                                          <a:pos x="T2" y="T3"/>
                                        </a:cxn>
                                        <a:cxn ang="T26">
                                          <a:pos x="T4" y="T5"/>
                                        </a:cxn>
                                        <a:cxn ang="T27">
                                          <a:pos x="T6" y="T7"/>
                                        </a:cxn>
                                        <a:cxn ang="T28">
                                          <a:pos x="T8" y="T9"/>
                                        </a:cxn>
                                        <a:cxn ang="T29">
                                          <a:pos x="T10" y="T11"/>
                                        </a:cxn>
                                        <a:cxn ang="T30">
                                          <a:pos x="T12" y="T13"/>
                                        </a:cxn>
                                        <a:cxn ang="T31">
                                          <a:pos x="T14" y="T15"/>
                                        </a:cxn>
                                        <a:cxn ang="T32">
                                          <a:pos x="T16" y="T17"/>
                                        </a:cxn>
                                        <a:cxn ang="T33">
                                          <a:pos x="T18" y="T19"/>
                                        </a:cxn>
                                        <a:cxn ang="T34">
                                          <a:pos x="T20" y="T21"/>
                                        </a:cxn>
                                        <a:cxn ang="T35">
                                          <a:pos x="T22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4200" h="750">
                                          <a:moveTo>
                                            <a:pt x="3960" y="360"/>
                                          </a:moveTo>
                                          <a:cubicBezTo>
                                            <a:pt x="4200" y="330"/>
                                            <a:pt x="4040" y="210"/>
                                            <a:pt x="3720" y="180"/>
                                          </a:cubicBezTo>
                                          <a:cubicBezTo>
                                            <a:pt x="3400" y="150"/>
                                            <a:pt x="2420" y="150"/>
                                            <a:pt x="2040" y="180"/>
                                          </a:cubicBezTo>
                                          <a:cubicBezTo>
                                            <a:pt x="1660" y="210"/>
                                            <a:pt x="1580" y="360"/>
                                            <a:pt x="1440" y="360"/>
                                          </a:cubicBezTo>
                                          <a:cubicBezTo>
                                            <a:pt x="1300" y="360"/>
                                            <a:pt x="1400" y="240"/>
                                            <a:pt x="1200" y="180"/>
                                          </a:cubicBezTo>
                                          <a:cubicBezTo>
                                            <a:pt x="1000" y="120"/>
                                            <a:pt x="420" y="0"/>
                                            <a:pt x="240" y="0"/>
                                          </a:cubicBezTo>
                                          <a:cubicBezTo>
                                            <a:pt x="60" y="0"/>
                                            <a:pt x="0" y="120"/>
                                            <a:pt x="120" y="180"/>
                                          </a:cubicBezTo>
                                          <a:cubicBezTo>
                                            <a:pt x="240" y="240"/>
                                            <a:pt x="740" y="270"/>
                                            <a:pt x="960" y="360"/>
                                          </a:cubicBezTo>
                                          <a:cubicBezTo>
                                            <a:pt x="1180" y="450"/>
                                            <a:pt x="1320" y="690"/>
                                            <a:pt x="1440" y="720"/>
                                          </a:cubicBezTo>
                                          <a:cubicBezTo>
                                            <a:pt x="1560" y="750"/>
                                            <a:pt x="1540" y="600"/>
                                            <a:pt x="1680" y="540"/>
                                          </a:cubicBezTo>
                                          <a:cubicBezTo>
                                            <a:pt x="1820" y="480"/>
                                            <a:pt x="1900" y="390"/>
                                            <a:pt x="2280" y="360"/>
                                          </a:cubicBezTo>
                                          <a:cubicBezTo>
                                            <a:pt x="2660" y="330"/>
                                            <a:pt x="3720" y="390"/>
                                            <a:pt x="3960" y="36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4F117B" w14:textId="77777777" w:rsidR="00314BC0" w:rsidRDefault="00314BC0" w:rsidP="007C1E33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  <wps:wsp>
                                  <wps:cNvPr id="25" name="Oval 1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89127" y="1903447"/>
                                      <a:ext cx="480" cy="108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4F7B444" w14:textId="77777777" w:rsidR="00314BC0" w:rsidRDefault="00314BC0" w:rsidP="007C1E33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s:wsp>
                                <wps:cNvPr id="61450" name="Oval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34291" y="131618"/>
                                    <a:ext cx="74295" cy="78770"/>
                                  </a:xfrm>
                                  <a:prstGeom prst="ellipse">
                                    <a:avLst/>
                                  </a:prstGeom>
                                  <a:blipFill>
                                    <a:blip r:embed="rId9"/>
                                    <a:tile tx="0" ty="0" sx="100000" sy="100000" flip="none" algn="tl"/>
                                  </a:blip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61469" name="Oval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41219" y="374072"/>
                                    <a:ext cx="74295" cy="78770"/>
                                  </a:xfrm>
                                  <a:prstGeom prst="ellipse">
                                    <a:avLst/>
                                  </a:prstGeom>
                                  <a:blipFill>
                                    <a:blip r:embed="rId9"/>
                                    <a:tile tx="0" ty="0" sx="100000" sy="100000" flip="none" algn="tl"/>
                                  </a:blip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</wpg:grpSp>
                            <wpg:grpSp>
                              <wpg:cNvPr id="61442" name="Group 125"/>
                              <wpg:cNvGrpSpPr/>
                              <wpg:grpSpPr bwMode="auto">
                                <a:xfrm>
                                  <a:off x="1485900" y="1165860"/>
                                  <a:ext cx="864235" cy="276805"/>
                                  <a:chOff x="287051" y="438211"/>
                                  <a:chExt cx="5941" cy="2080"/>
                                </a:xfrm>
                              </wpg:grpSpPr>
                              <wps:wsp>
                                <wps:cNvPr id="61444" name="Freeform 127"/>
                                <wps:cNvSpPr>
                                  <a:spLocks/>
                                </wps:cNvSpPr>
                                <wps:spPr bwMode="auto">
                                  <a:xfrm rot="21444262">
                                    <a:off x="287051" y="438211"/>
                                    <a:ext cx="5941" cy="1849"/>
                                  </a:xfrm>
                                  <a:custGeom>
                                    <a:avLst/>
                                    <a:gdLst>
                                      <a:gd name="T0" fmla="*/ 5602 w 4200"/>
                                      <a:gd name="T1" fmla="*/ 888 h 750"/>
                                      <a:gd name="T2" fmla="*/ 5262 w 4200"/>
                                      <a:gd name="T3" fmla="*/ 444 h 750"/>
                                      <a:gd name="T4" fmla="*/ 2886 w 4200"/>
                                      <a:gd name="T5" fmla="*/ 444 h 750"/>
                                      <a:gd name="T6" fmla="*/ 2037 w 4200"/>
                                      <a:gd name="T7" fmla="*/ 888 h 750"/>
                                      <a:gd name="T8" fmla="*/ 1697 w 4200"/>
                                      <a:gd name="T9" fmla="*/ 444 h 750"/>
                                      <a:gd name="T10" fmla="*/ 339 w 4200"/>
                                      <a:gd name="T11" fmla="*/ 0 h 750"/>
                                      <a:gd name="T12" fmla="*/ 170 w 4200"/>
                                      <a:gd name="T13" fmla="*/ 444 h 750"/>
                                      <a:gd name="T14" fmla="*/ 1358 w 4200"/>
                                      <a:gd name="T15" fmla="*/ 888 h 750"/>
                                      <a:gd name="T16" fmla="*/ 2037 w 4200"/>
                                      <a:gd name="T17" fmla="*/ 1775 h 750"/>
                                      <a:gd name="T18" fmla="*/ 2376 w 4200"/>
                                      <a:gd name="T19" fmla="*/ 1331 h 750"/>
                                      <a:gd name="T20" fmla="*/ 3225 w 4200"/>
                                      <a:gd name="T21" fmla="*/ 888 h 750"/>
                                      <a:gd name="T22" fmla="*/ 5602 w 4200"/>
                                      <a:gd name="T23" fmla="*/ 888 h 750"/>
                                      <a:gd name="T24" fmla="*/ 0 60000 65536"/>
                                      <a:gd name="T25" fmla="*/ 0 60000 65536"/>
                                      <a:gd name="T26" fmla="*/ 0 60000 65536"/>
                                      <a:gd name="T27" fmla="*/ 0 60000 65536"/>
                                      <a:gd name="T28" fmla="*/ 0 60000 65536"/>
                                      <a:gd name="T29" fmla="*/ 0 60000 65536"/>
                                      <a:gd name="T30" fmla="*/ 0 60000 65536"/>
                                      <a:gd name="T31" fmla="*/ 0 60000 65536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</a:gdLst>
                                    <a:ahLst/>
                                    <a:cxnLst>
                                      <a:cxn ang="T24">
                                        <a:pos x="T0" y="T1"/>
                                      </a:cxn>
                                      <a:cxn ang="T25">
                                        <a:pos x="T2" y="T3"/>
                                      </a:cxn>
                                      <a:cxn ang="T26">
                                        <a:pos x="T4" y="T5"/>
                                      </a:cxn>
                                      <a:cxn ang="T27">
                                        <a:pos x="T6" y="T7"/>
                                      </a:cxn>
                                      <a:cxn ang="T28">
                                        <a:pos x="T8" y="T9"/>
                                      </a:cxn>
                                      <a:cxn ang="T29">
                                        <a:pos x="T10" y="T11"/>
                                      </a:cxn>
                                      <a:cxn ang="T30">
                                        <a:pos x="T12" y="T13"/>
                                      </a:cxn>
                                      <a:cxn ang="T31">
                                        <a:pos x="T14" y="T15"/>
                                      </a:cxn>
                                      <a:cxn ang="T32">
                                        <a:pos x="T16" y="T17"/>
                                      </a:cxn>
                                      <a:cxn ang="T33">
                                        <a:pos x="T18" y="T19"/>
                                      </a:cxn>
                                      <a:cxn ang="T34">
                                        <a:pos x="T20" y="T21"/>
                                      </a:cxn>
                                      <a:cxn ang="T35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4200" h="750">
                                        <a:moveTo>
                                          <a:pt x="3960" y="360"/>
                                        </a:moveTo>
                                        <a:cubicBezTo>
                                          <a:pt x="4200" y="330"/>
                                          <a:pt x="4040" y="210"/>
                                          <a:pt x="3720" y="180"/>
                                        </a:cubicBezTo>
                                        <a:cubicBezTo>
                                          <a:pt x="3400" y="150"/>
                                          <a:pt x="2420" y="150"/>
                                          <a:pt x="2040" y="180"/>
                                        </a:cubicBezTo>
                                        <a:cubicBezTo>
                                          <a:pt x="1660" y="210"/>
                                          <a:pt x="1580" y="360"/>
                                          <a:pt x="1440" y="360"/>
                                        </a:cubicBezTo>
                                        <a:cubicBezTo>
                                          <a:pt x="1300" y="360"/>
                                          <a:pt x="1400" y="240"/>
                                          <a:pt x="1200" y="180"/>
                                        </a:cubicBezTo>
                                        <a:cubicBezTo>
                                          <a:pt x="1000" y="120"/>
                                          <a:pt x="420" y="0"/>
                                          <a:pt x="240" y="0"/>
                                        </a:cubicBezTo>
                                        <a:cubicBezTo>
                                          <a:pt x="60" y="0"/>
                                          <a:pt x="0" y="120"/>
                                          <a:pt x="120" y="180"/>
                                        </a:cubicBezTo>
                                        <a:cubicBezTo>
                                          <a:pt x="240" y="240"/>
                                          <a:pt x="740" y="270"/>
                                          <a:pt x="960" y="360"/>
                                        </a:cubicBezTo>
                                        <a:cubicBezTo>
                                          <a:pt x="1180" y="450"/>
                                          <a:pt x="1320" y="690"/>
                                          <a:pt x="1440" y="720"/>
                                        </a:cubicBezTo>
                                        <a:cubicBezTo>
                                          <a:pt x="1560" y="750"/>
                                          <a:pt x="1540" y="600"/>
                                          <a:pt x="1680" y="540"/>
                                        </a:cubicBezTo>
                                        <a:cubicBezTo>
                                          <a:pt x="1820" y="480"/>
                                          <a:pt x="1900" y="390"/>
                                          <a:pt x="2280" y="360"/>
                                        </a:cubicBezTo>
                                        <a:cubicBezTo>
                                          <a:pt x="2660" y="330"/>
                                          <a:pt x="3720" y="390"/>
                                          <a:pt x="3960" y="36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7BD09CD" w14:textId="77777777" w:rsidR="00314BC0" w:rsidRDefault="00314BC0" w:rsidP="007C1E33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/>
                              </wps:wsp>
                              <wps:wsp>
                                <wps:cNvPr id="61451" name="Oval 1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8840" y="439211"/>
                                    <a:ext cx="480" cy="108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41E9BC2" w14:textId="77777777" w:rsidR="00314BC0" w:rsidRDefault="00314BC0" w:rsidP="007C1E33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/>
                              </wps:wsp>
                            </wpg:grpSp>
                            <wps:wsp>
                              <wps:cNvPr id="61454" name="Freeform 132"/>
                              <wps:cNvSpPr>
                                <a:spLocks/>
                              </wps:cNvSpPr>
                              <wps:spPr bwMode="auto">
                                <a:xfrm rot="155738" flipV="1">
                                  <a:off x="1478280" y="1325880"/>
                                  <a:ext cx="862965" cy="221870"/>
                                </a:xfrm>
                                <a:custGeom>
                                  <a:avLst/>
                                  <a:gdLst>
                                    <a:gd name="T0" fmla="*/ 3960 w 4200"/>
                                    <a:gd name="T1" fmla="*/ 360 h 750"/>
                                    <a:gd name="T2" fmla="*/ 3720 w 4200"/>
                                    <a:gd name="T3" fmla="*/ 180 h 750"/>
                                    <a:gd name="T4" fmla="*/ 2040 w 4200"/>
                                    <a:gd name="T5" fmla="*/ 180 h 750"/>
                                    <a:gd name="T6" fmla="*/ 1440 w 4200"/>
                                    <a:gd name="T7" fmla="*/ 360 h 750"/>
                                    <a:gd name="T8" fmla="*/ 1200 w 4200"/>
                                    <a:gd name="T9" fmla="*/ 180 h 750"/>
                                    <a:gd name="T10" fmla="*/ 240 w 4200"/>
                                    <a:gd name="T11" fmla="*/ 0 h 750"/>
                                    <a:gd name="T12" fmla="*/ 120 w 4200"/>
                                    <a:gd name="T13" fmla="*/ 180 h 750"/>
                                    <a:gd name="T14" fmla="*/ 960 w 4200"/>
                                    <a:gd name="T15" fmla="*/ 360 h 750"/>
                                    <a:gd name="T16" fmla="*/ 1440 w 4200"/>
                                    <a:gd name="T17" fmla="*/ 720 h 750"/>
                                    <a:gd name="T18" fmla="*/ 1680 w 4200"/>
                                    <a:gd name="T19" fmla="*/ 540 h 750"/>
                                    <a:gd name="T20" fmla="*/ 2280 w 4200"/>
                                    <a:gd name="T21" fmla="*/ 360 h 750"/>
                                    <a:gd name="T22" fmla="*/ 3960 w 4200"/>
                                    <a:gd name="T23" fmla="*/ 360 h 750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200" h="750">
                                      <a:moveTo>
                                        <a:pt x="3960" y="360"/>
                                      </a:moveTo>
                                      <a:cubicBezTo>
                                        <a:pt x="4200" y="330"/>
                                        <a:pt x="4040" y="210"/>
                                        <a:pt x="3720" y="180"/>
                                      </a:cubicBezTo>
                                      <a:cubicBezTo>
                                        <a:pt x="3400" y="150"/>
                                        <a:pt x="2420" y="150"/>
                                        <a:pt x="2040" y="180"/>
                                      </a:cubicBezTo>
                                      <a:cubicBezTo>
                                        <a:pt x="1660" y="210"/>
                                        <a:pt x="1580" y="360"/>
                                        <a:pt x="1440" y="360"/>
                                      </a:cubicBezTo>
                                      <a:cubicBezTo>
                                        <a:pt x="1300" y="360"/>
                                        <a:pt x="1400" y="240"/>
                                        <a:pt x="1200" y="180"/>
                                      </a:cubicBezTo>
                                      <a:cubicBezTo>
                                        <a:pt x="1000" y="120"/>
                                        <a:pt x="420" y="0"/>
                                        <a:pt x="240" y="0"/>
                                      </a:cubicBezTo>
                                      <a:cubicBezTo>
                                        <a:pt x="60" y="0"/>
                                        <a:pt x="0" y="120"/>
                                        <a:pt x="120" y="180"/>
                                      </a:cubicBezTo>
                                      <a:cubicBezTo>
                                        <a:pt x="240" y="240"/>
                                        <a:pt x="740" y="270"/>
                                        <a:pt x="960" y="360"/>
                                      </a:cubicBezTo>
                                      <a:cubicBezTo>
                                        <a:pt x="1180" y="450"/>
                                        <a:pt x="1320" y="690"/>
                                        <a:pt x="1440" y="720"/>
                                      </a:cubicBezTo>
                                      <a:cubicBezTo>
                                        <a:pt x="1560" y="750"/>
                                        <a:pt x="1540" y="600"/>
                                        <a:pt x="1680" y="540"/>
                                      </a:cubicBezTo>
                                      <a:cubicBezTo>
                                        <a:pt x="1820" y="480"/>
                                        <a:pt x="1900" y="390"/>
                                        <a:pt x="2280" y="360"/>
                                      </a:cubicBezTo>
                                      <a:cubicBezTo>
                                        <a:pt x="2660" y="330"/>
                                        <a:pt x="3720" y="390"/>
                                        <a:pt x="3960" y="36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A9E455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881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8840" y="1196340"/>
                                  <a:ext cx="73025" cy="7811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9E7E996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162882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8840" y="1417320"/>
                                  <a:ext cx="73025" cy="7556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C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3C427E0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/>
                            </wps:wsp>
                            <wps:wsp>
                              <wps:cNvPr id="6" name="Rectangle : coins arrondis 6"/>
                              <wps:cNvSpPr/>
                              <wps:spPr>
                                <a:xfrm>
                                  <a:off x="1432560" y="129540"/>
                                  <a:ext cx="863600" cy="5016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Rectangle : coins arrondis 10"/>
                              <wps:cNvSpPr/>
                              <wps:spPr>
                                <a:xfrm>
                                  <a:off x="1455420" y="1112520"/>
                                  <a:ext cx="863600" cy="5016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Zone de texte 11"/>
                              <wps:cNvSpPr txBox="1"/>
                              <wps:spPr>
                                <a:xfrm>
                                  <a:off x="388620" y="289560"/>
                                  <a:ext cx="762000" cy="31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D4C29C" w14:textId="77777777" w:rsidR="00314BC0" w:rsidRPr="00650B28" w:rsidRDefault="00314BC0" w:rsidP="007C1E33">
                                    <w:pPr>
                                      <w:jc w:val="left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>Noyau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Connecteur droit avec flèche 16"/>
                              <wps:cNvCnPr/>
                              <wps:spPr>
                                <a:xfrm flipH="1">
                                  <a:off x="0" y="403860"/>
                                  <a:ext cx="425513" cy="4526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Connecteur droit avec flèche 24"/>
                              <wps:cNvCnPr/>
                              <wps:spPr>
                                <a:xfrm>
                                  <a:off x="899160" y="403861"/>
                                  <a:ext cx="533400" cy="4525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789B0E" id="Groupe 15" o:spid="_x0000_s1052" style="position:absolute;left:0;text-align:left;margin-left:79.3pt;margin-top:10.5pt;width:185.05pt;height:140.1pt;z-index:251673600" coordsize="23501,1779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">
                      <v:roundrect id="AutoShape 93" o:spid="_x0000_s1053" style="position:absolute;left:13868;width:9531;height:17792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" fillcolor="white [3212]" strokecolor="black [3213]" strokeweight="1pt">
                        <v:stroke startarrowwidth="narrow" startarrowlength="short" endarrowwidth="narrow" endarrowlength="short" endcap="square"/>
                        <v:shadow color="#e7e6e6 [3214]"/>
                      </v:roundrect>
                      <v:group id="Groupe 163002" o:spid="_x0000_s1054" style="position:absolute;left:14554;top:1524;width:8648;height:4013" coordorigin="831,900" coordsize="8648,40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">
                        <v:group id="Group 152" o:spid="_x0000_s1055" style="position:absolute;left:831;top:900;width:8648;height:2540;flip:y" coordorigin="2873,18002" coordsize="59,1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">
                          <v:group id="Group 153" o:spid="_x0000_s1056" style="position:absolute;left:2873;top:18002;width:59;height:20;flip:y" coordorigin="2873,18002" coordsize="42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">
                            <v:shape id="Freeform 154" o:spid="_x0000_s1057" style="position:absolute;left:2873;top:18002;width:42;height:7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      <v:stroke joinstyle="round"/>
                              <v:formulas/>
                              <v:path arrowok="t" o:connecttype="custom" o:connectlocs="3960,360;3720,180;2040,180;1440,360;1200,180;240,0;120,180;960,360;1440,720;1680,540;2280,360;3960,360" o:connectangles="0,0,0,0,0,0,0,0,0,0,0,0" textboxrect="0,0,4200,750"/>
                              <v:textbox>
                                <w:txbxContent>
                                  <w:p w14:paraId="29EAE316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oval id="Oval 155" o:spid="_x0000_s1058" style="position:absolute;left:2886;top:18006;width:3;height:3;rotation:-170107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" fillcolor="#3cc">
                              <v:textbox>
                                <w:txbxContent>
                                  <w:p w14:paraId="52EB83D1" w14:textId="77777777" w:rsidR="00314BC0" w:rsidRDefault="00314BC0" w:rsidP="007C1E33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v:textbox>
                            </v:oval>
                          </v:group>
                          <v:oval id="Oval 156" o:spid="_x0000_s1059" style="position:absolute;left:2891;top:18002;width:5;height:10;rotation:-170107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" fillcolor="blue">
                            <v:textbox>
                              <w:txbxContent>
                                <w:p w14:paraId="568CD987" w14:textId="77777777" w:rsidR="00314BC0" w:rsidRDefault="00314BC0" w:rsidP="007C1E3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group id="Group 160" o:spid="_x0000_s1060" style="position:absolute;left:831;top:2078;width:8648;height:2835;flip:y" coordorigin="2873,19023" coordsize="59,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">
                          <v:shape id="Freeform 162" o:spid="_x0000_s1061" style="position:absolute;left:2873;top:19023;width:59;height:18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>
                            <v:stroke joinstyle="round"/>
                            <v:formulas/>
                            <v:path arrowok="t" o:connecttype="custom" o:connectlocs="7924,2189;7443,1095;4082,1095;2881,2189;2400,1095;480,0;240,1095;1921,2189;2881,4376;3361,3281;4562,2189;7924,2189" o:connectangles="0,0,0,0,0,0,0,0,0,0,0,0" textboxrect="0,0,4200,750"/>
                            <v:textbox>
                              <w:txbxContent>
                                <w:p w14:paraId="3A4F117B" w14:textId="77777777" w:rsidR="00314BC0" w:rsidRDefault="00314BC0" w:rsidP="007C1E3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oval id="Oval 164" o:spid="_x0000_s1062" style="position:absolute;left:2891;top:19034;width:5;height: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" fillcolor="#954f72 [3211]">
                            <v:textbox>
                              <w:txbxContent>
                                <w:p w14:paraId="04F7B444" w14:textId="77777777" w:rsidR="00314BC0" w:rsidRDefault="00314BC0" w:rsidP="007C1E33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oval id="Oval 17" o:spid="_x0000_s1063" style="position:absolute;left:7342;top:1316;width:743;height:78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">
                          <v:fill r:id="rId11" o:title="" recolor="t" rotate="t" type="tile"/>
                        </v:oval>
                        <v:oval id="Oval 17" o:spid="_x0000_s1064" style="position:absolute;left:7412;top:3740;width:743;height:7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">
                          <v:fill r:id="rId11" o:title="" recolor="t" rotate="t" type="tile"/>
                        </v:oval>
                      </v:group>
                      <v:group id="Group 125" o:spid="_x0000_s1065" style="position:absolute;left:14859;top:11658;width:8642;height:2768" coordorigin="287051,438211" coordsize="5941,20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">
                        <v:shape id="Freeform 127" o:spid="_x0000_s1066" style="position:absolute;left:287051;top:438211;width:5941;height:1849;rotation:-170107fd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  <v:stroke joinstyle="round"/>
                          <v:formulas/>
                          <v:path arrowok="t" o:connecttype="custom" o:connectlocs="7924,2189;7443,1095;4082,1095;2881,2189;2400,1095;480,0;240,1095;1921,2189;2881,4376;3361,3281;4562,2189;7924,2189" o:connectangles="0,0,0,0,0,0,0,0,0,0,0,0" textboxrect="0,0,4200,750"/>
                          <v:textbox>
                            <w:txbxContent>
                              <w:p w14:paraId="07BD09CD" w14:textId="77777777" w:rsidR="00314BC0" w:rsidRDefault="00314BC0" w:rsidP="007C1E3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v:textbox>
                        </v:shape>
                        <v:oval id="Oval 129" o:spid="_x0000_s1067" style="position:absolute;left:288840;top:439211;width:480;height:10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" fillcolor="red">
                          <v:textbox>
                            <w:txbxContent>
                              <w:p w14:paraId="241E9BC2" w14:textId="77777777" w:rsidR="00314BC0" w:rsidRDefault="00314BC0" w:rsidP="007C1E33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v:textbox>
                        </v:oval>
                      </v:group>
                      <v:shape id="Freeform 132" o:spid="_x0000_s1068" style="position:absolute;left:14782;top:13258;width:8630;height:2219;rotation:-170107fd;flip:y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<v:stroke joinstyle="round"/>
                        <v:formulas/>
                        <v:path arrowok="t" o:connecttype="custom" o:connectlocs="813653,106498;764340,53249;419154,53249;295874,106498;246561,53249;49312,0;24656,53249;197249,106498;295874,212995;345186,159746;468467,106498;813653,106498" o:connectangles="0,0,0,0,0,0,0,0,0,0,0,0" textboxrect="0,0,4200,750"/>
                        <v:textbox>
                          <w:txbxContent>
                            <w:p w14:paraId="0EA9E455" w14:textId="77777777" w:rsidR="00314BC0" w:rsidRDefault="00314BC0" w:rsidP="007C1E3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shape>
                      <v:oval id="Oval 27" o:spid="_x0000_s1069" style="position:absolute;left:21488;top:11963;width:730;height:7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" fillcolor="#cc0">
                        <v:textbox>
                          <w:txbxContent>
                            <w:p w14:paraId="19E7E996" w14:textId="77777777" w:rsidR="00314BC0" w:rsidRDefault="00314BC0" w:rsidP="007C1E3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oval id="Oval 27" o:spid="_x0000_s1070" style="position:absolute;left:21488;top:14173;width:730;height:75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" fillcolor="#cc0">
                        <v:textbox>
                          <w:txbxContent>
                            <w:p w14:paraId="73C427E0" w14:textId="77777777" w:rsidR="00314BC0" w:rsidRDefault="00314BC0" w:rsidP="007C1E33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v:textbox>
                      </v:oval>
                      <v:roundrect id="Rectangle : coins arrondis 6" o:spid="_x0000_s1071" style="position:absolute;left:14325;top:1295;width:8636;height:5016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" filled="f" strokecolor="black [3213]" strokeweight="1pt">
                        <v:stroke dashstyle="3 1" joinstyle="miter"/>
                      </v:roundrect>
                      <v:roundrect id="Rectangle : coins arrondis 10" o:spid="_x0000_s1072" style="position:absolute;left:14554;top:11125;width:8636;height:5016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" filled="f" strokecolor="black [3213]" strokeweight="1pt">
                        <v:stroke dashstyle="3 1" joinstyle="miter"/>
                      </v:round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Zone de texte 11" o:spid="_x0000_s1073" type="#_x0000_t202" style="position:absolute;left:3886;top:2895;width:7620;height:317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" filled="f" stroked="f" strokeweight=".5pt">
                        <v:textbox>
                          <w:txbxContent>
                            <w:p w14:paraId="3ED4C29C" w14:textId="77777777" w:rsidR="00314BC0" w:rsidRPr="00650B28" w:rsidRDefault="00314BC0" w:rsidP="007C1E33">
                              <w:pPr>
                                <w:jc w:val="left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Noyau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Connecteur droit avec flèche 16" o:spid="_x0000_s1074" type="#_x0000_t32" style="position:absolute;top:4038;width:4255;height:45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" strokecolor="black [3213]" strokeweight="1pt">
                        <v:stroke endarrow="open" joinstyle="miter"/>
                      </v:shape>
                      <v:shape id="Connecteur droit avec flèche 24" o:spid="_x0000_s1075" type="#_x0000_t32" style="position:absolute;left:8991;top:4038;width:5334;height:45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" strokecolor="black [3213]" strokeweight="1pt">
                        <v:stroke endarrow="open" joinstyle="miter"/>
                      </v:shape>
                    </v:group>
                  </w:pict>
                </mc:Fallback>
              </mc:AlternateContent>
            </w:r>
          </w:p>
          <w:p w14:paraId="35AE6EF3" w14:textId="477B7B2A" w:rsidR="00314BC0" w:rsidRPr="00DF58CD" w:rsidRDefault="00A97A21" w:rsidP="003E5E16">
            <w:pPr>
              <w:pStyle w:val="Corpsdetexte"/>
              <w:spacing w:after="0"/>
              <w:ind w:left="36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1BBACA86" wp14:editId="219A61D4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41715</wp:posOffset>
                      </wp:positionV>
                      <wp:extent cx="1011555" cy="1600200"/>
                      <wp:effectExtent l="0" t="0" r="17145" b="12700"/>
                      <wp:wrapNone/>
                      <wp:docPr id="4" name="Groupe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11555" cy="1600200"/>
                                <a:chOff x="0" y="0"/>
                                <a:chExt cx="1011555" cy="1600200"/>
                              </a:xfrm>
                            </wpg:grpSpPr>
                            <wpg:grpSp>
                              <wpg:cNvPr id="163000" name="Groupe 163000"/>
                              <wpg:cNvGrpSpPr/>
                              <wpg:grpSpPr>
                                <a:xfrm>
                                  <a:off x="0" y="0"/>
                                  <a:ext cx="1011555" cy="1600200"/>
                                  <a:chOff x="0" y="0"/>
                                  <a:chExt cx="1011555" cy="1600200"/>
                                </a:xfrm>
                              </wpg:grpSpPr>
                              <wps:wsp>
                                <wps:cNvPr id="162885" name="AutoShape 9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011555" cy="1600200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solidFill>
                                    <a:schemeClr val="bg1"/>
                                  </a:solidFill>
                                  <a:ln w="12700" cap="sq">
                                    <a:solidFill>
                                      <a:schemeClr val="tx1"/>
                                    </a:solidFill>
                                    <a:round/>
                                    <a:headEnd type="none" w="sm" len="sm"/>
                                    <a:tailEnd type="none" w="sm" len="sm"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chemeClr val="bg2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wrap="none" anchor="ctr"/>
                              </wps:wsp>
                              <wps:wsp>
                                <wps:cNvPr id="17" name="Connecteur droit avec flèche 17"/>
                                <wps:cNvCnPr/>
                                <wps:spPr>
                                  <a:xfrm>
                                    <a:off x="720436" y="309880"/>
                                    <a:ext cx="95848" cy="239555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8" name="Connecteur droit avec flèche 18"/>
                                <wps:cNvCnPr/>
                                <wps:spPr>
                                  <a:xfrm flipV="1">
                                    <a:off x="720436" y="938362"/>
                                    <a:ext cx="49184" cy="241584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61448" name="Group 13"/>
                                <wpg:cNvGrpSpPr/>
                                <wpg:grpSpPr bwMode="auto">
                                  <a:xfrm rot="217289" flipV="1">
                                    <a:off x="55418" y="394854"/>
                                    <a:ext cx="915670" cy="228600"/>
                                    <a:chOff x="177800" y="617537"/>
                                    <a:chExt cx="4200" cy="750"/>
                                  </a:xfrm>
                                </wpg:grpSpPr>
                                <wps:wsp>
                                  <wps:cNvPr id="7" name="Freeform 1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77800" y="617537"/>
                                      <a:ext cx="4200" cy="750"/>
                                    </a:xfrm>
                                    <a:custGeom>
                                      <a:avLst/>
                                      <a:gdLst>
                                        <a:gd name="T0" fmla="*/ 3960 w 4200"/>
                                        <a:gd name="T1" fmla="*/ 360 h 750"/>
                                        <a:gd name="T2" fmla="*/ 3720 w 4200"/>
                                        <a:gd name="T3" fmla="*/ 180 h 750"/>
                                        <a:gd name="T4" fmla="*/ 2040 w 4200"/>
                                        <a:gd name="T5" fmla="*/ 180 h 750"/>
                                        <a:gd name="T6" fmla="*/ 1440 w 4200"/>
                                        <a:gd name="T7" fmla="*/ 360 h 750"/>
                                        <a:gd name="T8" fmla="*/ 1200 w 4200"/>
                                        <a:gd name="T9" fmla="*/ 180 h 750"/>
                                        <a:gd name="T10" fmla="*/ 240 w 4200"/>
                                        <a:gd name="T11" fmla="*/ 0 h 750"/>
                                        <a:gd name="T12" fmla="*/ 120 w 4200"/>
                                        <a:gd name="T13" fmla="*/ 180 h 750"/>
                                        <a:gd name="T14" fmla="*/ 960 w 4200"/>
                                        <a:gd name="T15" fmla="*/ 360 h 750"/>
                                        <a:gd name="T16" fmla="*/ 1440 w 4200"/>
                                        <a:gd name="T17" fmla="*/ 720 h 750"/>
                                        <a:gd name="T18" fmla="*/ 1680 w 4200"/>
                                        <a:gd name="T19" fmla="*/ 540 h 750"/>
                                        <a:gd name="T20" fmla="*/ 2280 w 4200"/>
                                        <a:gd name="T21" fmla="*/ 360 h 750"/>
                                        <a:gd name="T22" fmla="*/ 3960 w 4200"/>
                                        <a:gd name="T23" fmla="*/ 360 h 750"/>
                                        <a:gd name="T24" fmla="*/ 0 60000 65536"/>
                                        <a:gd name="T25" fmla="*/ 0 60000 65536"/>
                                        <a:gd name="T26" fmla="*/ 0 60000 65536"/>
                                        <a:gd name="T27" fmla="*/ 0 60000 65536"/>
                                        <a:gd name="T28" fmla="*/ 0 60000 65536"/>
                                        <a:gd name="T29" fmla="*/ 0 60000 65536"/>
                                        <a:gd name="T30" fmla="*/ 0 60000 65536"/>
                                        <a:gd name="T31" fmla="*/ 0 60000 65536"/>
                                        <a:gd name="T32" fmla="*/ 0 60000 65536"/>
                                        <a:gd name="T33" fmla="*/ 0 60000 65536"/>
                                        <a:gd name="T34" fmla="*/ 0 60000 65536"/>
                                        <a:gd name="T35" fmla="*/ 0 60000 65536"/>
                                      </a:gdLst>
                                      <a:ahLst/>
                                      <a:cxnLst>
                                        <a:cxn ang="T24">
                                          <a:pos x="T0" y="T1"/>
                                        </a:cxn>
                                        <a:cxn ang="T25">
                                          <a:pos x="T2" y="T3"/>
                                        </a:cxn>
                                        <a:cxn ang="T26">
                                          <a:pos x="T4" y="T5"/>
                                        </a:cxn>
                                        <a:cxn ang="T27">
                                          <a:pos x="T6" y="T7"/>
                                        </a:cxn>
                                        <a:cxn ang="T28">
                                          <a:pos x="T8" y="T9"/>
                                        </a:cxn>
                                        <a:cxn ang="T29">
                                          <a:pos x="T10" y="T11"/>
                                        </a:cxn>
                                        <a:cxn ang="T30">
                                          <a:pos x="T12" y="T13"/>
                                        </a:cxn>
                                        <a:cxn ang="T31">
                                          <a:pos x="T14" y="T15"/>
                                        </a:cxn>
                                        <a:cxn ang="T32">
                                          <a:pos x="T16" y="T17"/>
                                        </a:cxn>
                                        <a:cxn ang="T33">
                                          <a:pos x="T18" y="T19"/>
                                        </a:cxn>
                                        <a:cxn ang="T34">
                                          <a:pos x="T20" y="T21"/>
                                        </a:cxn>
                                        <a:cxn ang="T35">
                                          <a:pos x="T22" y="T23"/>
                                        </a:cxn>
                                      </a:cxnLst>
                                      <a:rect l="0" t="0" r="r" b="b"/>
                                      <a:pathLst>
                                        <a:path w="4200" h="750">
                                          <a:moveTo>
                                            <a:pt x="3960" y="360"/>
                                          </a:moveTo>
                                          <a:cubicBezTo>
                                            <a:pt x="4200" y="330"/>
                                            <a:pt x="4040" y="210"/>
                                            <a:pt x="3720" y="180"/>
                                          </a:cubicBezTo>
                                          <a:cubicBezTo>
                                            <a:pt x="3400" y="150"/>
                                            <a:pt x="2420" y="150"/>
                                            <a:pt x="2040" y="180"/>
                                          </a:cubicBezTo>
                                          <a:cubicBezTo>
                                            <a:pt x="1660" y="210"/>
                                            <a:pt x="1580" y="360"/>
                                            <a:pt x="1440" y="360"/>
                                          </a:cubicBezTo>
                                          <a:cubicBezTo>
                                            <a:pt x="1300" y="360"/>
                                            <a:pt x="1400" y="240"/>
                                            <a:pt x="1200" y="180"/>
                                          </a:cubicBezTo>
                                          <a:cubicBezTo>
                                            <a:pt x="1000" y="120"/>
                                            <a:pt x="420" y="0"/>
                                            <a:pt x="240" y="0"/>
                                          </a:cubicBezTo>
                                          <a:cubicBezTo>
                                            <a:pt x="60" y="0"/>
                                            <a:pt x="0" y="120"/>
                                            <a:pt x="120" y="180"/>
                                          </a:cubicBezTo>
                                          <a:cubicBezTo>
                                            <a:pt x="240" y="240"/>
                                            <a:pt x="740" y="270"/>
                                            <a:pt x="960" y="360"/>
                                          </a:cubicBezTo>
                                          <a:cubicBezTo>
                                            <a:pt x="1180" y="450"/>
                                            <a:pt x="1320" y="690"/>
                                            <a:pt x="1440" y="720"/>
                                          </a:cubicBezTo>
                                          <a:cubicBezTo>
                                            <a:pt x="1560" y="750"/>
                                            <a:pt x="1540" y="600"/>
                                            <a:pt x="1680" y="540"/>
                                          </a:cubicBezTo>
                                          <a:cubicBezTo>
                                            <a:pt x="1820" y="480"/>
                                            <a:pt x="1900" y="390"/>
                                            <a:pt x="2280" y="360"/>
                                          </a:cubicBezTo>
                                          <a:cubicBezTo>
                                            <a:pt x="2660" y="330"/>
                                            <a:pt x="3720" y="390"/>
                                            <a:pt x="3960" y="36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D4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EC59AB3" w14:textId="77777777" w:rsidR="00314BC0" w:rsidRDefault="00314BC0" w:rsidP="00C6278C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  <wps:wsp>
                                  <wps:cNvPr id="8" name="Oval 1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79120" y="617897"/>
                                      <a:ext cx="240" cy="3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folHlink"/>
                                    </a:solidFill>
                                    <a:ln w="9525">
                                      <a:solidFill>
                                        <a:srgbClr val="0000D4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F6E1A60" w14:textId="77777777" w:rsidR="00314BC0" w:rsidRDefault="00314BC0" w:rsidP="00C6278C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g:grpSp>
                                <wpg:cNvPr id="52" name="Group 18"/>
                                <wpg:cNvGrpSpPr/>
                                <wpg:grpSpPr bwMode="auto">
                                  <a:xfrm>
                                    <a:off x="55418" y="748145"/>
                                    <a:ext cx="915035" cy="227965"/>
                                    <a:chOff x="177807" y="864138"/>
                                    <a:chExt cx="4440" cy="1081"/>
                                  </a:xfrm>
                                </wpg:grpSpPr>
                                <wpg:grpSp>
                                  <wpg:cNvPr id="53" name="Group 1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77807" y="864138"/>
                                      <a:ext cx="4440" cy="1081"/>
                                      <a:chOff x="177800" y="863959"/>
                                      <a:chExt cx="4200" cy="720"/>
                                    </a:xfrm>
                                  </wpg:grpSpPr>
                                  <wps:wsp>
                                    <wps:cNvPr id="56" name="Oval 2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79123" y="863960"/>
                                        <a:ext cx="240" cy="36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0000"/>
                                      </a:solidFill>
                                      <a:ln w="9525">
                                        <a:solidFill>
                                          <a:srgbClr val="00808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14:paraId="0A77009C" w14:textId="77777777" w:rsidR="00314BC0" w:rsidRDefault="00314BC0" w:rsidP="00C6278C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/>
                                  </wps:wsp>
                                  <wpg:grpSp>
                                    <wpg:cNvPr id="57" name="Group 23"/>
                                    <wpg:cNvGrpSpPr>
                                      <a:grpSpLocks/>
                                    </wpg:cNvGrpSpPr>
                                    <wpg:grpSpPr bwMode="auto">
                                      <a:xfrm rot="217289" flipV="1">
                                        <a:off x="177800" y="863959"/>
                                        <a:ext cx="4200" cy="720"/>
                                        <a:chOff x="177800" y="863959"/>
                                        <a:chExt cx="4200" cy="750"/>
                                      </a:xfrm>
                                    </wpg:grpSpPr>
                                    <wps:wsp>
                                      <wps:cNvPr id="58" name="Freeform 2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77800" y="863959"/>
                                          <a:ext cx="4200" cy="75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3960 w 4200"/>
                                            <a:gd name="T1" fmla="*/ 360 h 750"/>
                                            <a:gd name="T2" fmla="*/ 3720 w 4200"/>
                                            <a:gd name="T3" fmla="*/ 180 h 750"/>
                                            <a:gd name="T4" fmla="*/ 2040 w 4200"/>
                                            <a:gd name="T5" fmla="*/ 180 h 750"/>
                                            <a:gd name="T6" fmla="*/ 1440 w 4200"/>
                                            <a:gd name="T7" fmla="*/ 360 h 750"/>
                                            <a:gd name="T8" fmla="*/ 1200 w 4200"/>
                                            <a:gd name="T9" fmla="*/ 180 h 750"/>
                                            <a:gd name="T10" fmla="*/ 240 w 4200"/>
                                            <a:gd name="T11" fmla="*/ 0 h 750"/>
                                            <a:gd name="T12" fmla="*/ 120 w 4200"/>
                                            <a:gd name="T13" fmla="*/ 180 h 750"/>
                                            <a:gd name="T14" fmla="*/ 960 w 4200"/>
                                            <a:gd name="T15" fmla="*/ 360 h 750"/>
                                            <a:gd name="T16" fmla="*/ 1440 w 4200"/>
                                            <a:gd name="T17" fmla="*/ 720 h 750"/>
                                            <a:gd name="T18" fmla="*/ 1680 w 4200"/>
                                            <a:gd name="T19" fmla="*/ 540 h 750"/>
                                            <a:gd name="T20" fmla="*/ 2280 w 4200"/>
                                            <a:gd name="T21" fmla="*/ 360 h 750"/>
                                            <a:gd name="T22" fmla="*/ 3960 w 4200"/>
                                            <a:gd name="T23" fmla="*/ 360 h 750"/>
                                            <a:gd name="T24" fmla="*/ 0 60000 65536"/>
                                            <a:gd name="T25" fmla="*/ 0 60000 65536"/>
                                            <a:gd name="T26" fmla="*/ 0 60000 65536"/>
                                            <a:gd name="T27" fmla="*/ 0 60000 65536"/>
                                            <a:gd name="T28" fmla="*/ 0 60000 65536"/>
                                            <a:gd name="T29" fmla="*/ 0 60000 65536"/>
                                            <a:gd name="T30" fmla="*/ 0 60000 65536"/>
                                            <a:gd name="T31" fmla="*/ 0 60000 65536"/>
                                            <a:gd name="T32" fmla="*/ 0 60000 65536"/>
                                            <a:gd name="T33" fmla="*/ 0 60000 65536"/>
                                            <a:gd name="T34" fmla="*/ 0 60000 65536"/>
                                            <a:gd name="T35" fmla="*/ 0 60000 65536"/>
                                          </a:gdLst>
                                          <a:ahLst/>
                                          <a:cxnLst>
                                            <a:cxn ang="T24">
                                              <a:pos x="T0" y="T1"/>
                                            </a:cxn>
                                            <a:cxn ang="T25">
                                              <a:pos x="T2" y="T3"/>
                                            </a:cxn>
                                            <a:cxn ang="T26">
                                              <a:pos x="T4" y="T5"/>
                                            </a:cxn>
                                            <a:cxn ang="T27">
                                              <a:pos x="T6" y="T7"/>
                                            </a:cxn>
                                            <a:cxn ang="T28">
                                              <a:pos x="T8" y="T9"/>
                                            </a:cxn>
                                            <a:cxn ang="T29">
                                              <a:pos x="T10" y="T11"/>
                                            </a:cxn>
                                            <a:cxn ang="T30">
                                              <a:pos x="T12" y="T13"/>
                                            </a:cxn>
                                            <a:cxn ang="T31">
                                              <a:pos x="T14" y="T15"/>
                                            </a:cxn>
                                            <a:cxn ang="T32">
                                              <a:pos x="T16" y="T17"/>
                                            </a:cxn>
                                            <a:cxn ang="T33">
                                              <a:pos x="T18" y="T19"/>
                                            </a:cxn>
                                            <a:cxn ang="T34">
                                              <a:pos x="T20" y="T21"/>
                                            </a:cxn>
                                            <a:cxn ang="T35">
                                              <a:pos x="T22" y="T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200" h="750">
                                              <a:moveTo>
                                                <a:pt x="3960" y="360"/>
                                              </a:moveTo>
                                              <a:cubicBezTo>
                                                <a:pt x="4200" y="330"/>
                                                <a:pt x="4040" y="210"/>
                                                <a:pt x="3720" y="180"/>
                                              </a:cubicBezTo>
                                              <a:cubicBezTo>
                                                <a:pt x="3400" y="150"/>
                                                <a:pt x="2420" y="150"/>
                                                <a:pt x="2040" y="180"/>
                                              </a:cubicBezTo>
                                              <a:cubicBezTo>
                                                <a:pt x="1660" y="210"/>
                                                <a:pt x="1580" y="360"/>
                                                <a:pt x="1440" y="360"/>
                                              </a:cubicBezTo>
                                              <a:cubicBezTo>
                                                <a:pt x="1300" y="360"/>
                                                <a:pt x="1400" y="240"/>
                                                <a:pt x="1200" y="180"/>
                                              </a:cubicBezTo>
                                              <a:cubicBezTo>
                                                <a:pt x="1000" y="120"/>
                                                <a:pt x="420" y="0"/>
                                                <a:pt x="240" y="0"/>
                                              </a:cubicBezTo>
                                              <a:cubicBezTo>
                                                <a:pt x="60" y="0"/>
                                                <a:pt x="0" y="120"/>
                                                <a:pt x="120" y="180"/>
                                              </a:cubicBezTo>
                                              <a:cubicBezTo>
                                                <a:pt x="240" y="240"/>
                                                <a:pt x="740" y="270"/>
                                                <a:pt x="960" y="360"/>
                                              </a:cubicBezTo>
                                              <a:cubicBezTo>
                                                <a:pt x="1180" y="450"/>
                                                <a:pt x="1320" y="690"/>
                                                <a:pt x="1440" y="720"/>
                                              </a:cubicBezTo>
                                              <a:cubicBezTo>
                                                <a:pt x="1560" y="750"/>
                                                <a:pt x="1540" y="600"/>
                                                <a:pt x="1680" y="540"/>
                                              </a:cubicBezTo>
                                              <a:cubicBezTo>
                                                <a:pt x="1820" y="480"/>
                                                <a:pt x="1900" y="390"/>
                                                <a:pt x="2280" y="360"/>
                                              </a:cubicBezTo>
                                              <a:cubicBezTo>
                                                <a:pt x="2660" y="330"/>
                                                <a:pt x="3720" y="390"/>
                                                <a:pt x="3960" y="360"/>
                                              </a:cubicBez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FF000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1D3526E6" w14:textId="77777777" w:rsidR="00314BC0" w:rsidRDefault="00314BC0" w:rsidP="00C6278C">
                                            <w:pPr>
                                              <w:rPr>
                                                <w:rFonts w:eastAsia="Times New Roman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/>
                                    </wps:wsp>
                                    <wps:wsp>
                                      <wps:cNvPr id="59" name="Oval 25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79120" y="864319"/>
                                          <a:ext cx="240" cy="36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000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62044A0E" w14:textId="77777777" w:rsidR="00314BC0" w:rsidRDefault="00314BC0" w:rsidP="00C6278C">
                                            <w:pPr>
                                              <w:rPr>
                                                <w:rFonts w:eastAsia="Times New Roman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/>
                                    </wps:wsp>
                                  </wpg:grpSp>
                                </wpg:grpSp>
                                <wps:wsp>
                                  <wps:cNvPr id="61" name="Oval 2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81160" y="864680"/>
                                      <a:ext cx="360" cy="36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CCCC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68CA8C5D" w14:textId="77777777" w:rsidR="00314BC0" w:rsidRDefault="00314BC0" w:rsidP="00C6278C">
                                        <w:pPr>
                                          <w:rPr>
                                            <w:rFonts w:eastAsia="Times New Roma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/>
                                </wps:wsp>
                              </wpg:grpSp>
                              <wps:wsp>
                                <wps:cNvPr id="63" name="Zone de texte 63"/>
                                <wps:cNvSpPr txBox="1"/>
                                <wps:spPr>
                                  <a:xfrm>
                                    <a:off x="200890" y="76200"/>
                                    <a:ext cx="645160" cy="2336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17D83E64" w14:textId="77777777" w:rsidR="00314BC0" w:rsidRPr="00650B28" w:rsidRDefault="00314BC0" w:rsidP="00C6278C">
                                      <w:pPr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650B28"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  <w:t>Allèle 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1441" name="Zone de texte 61441"/>
                                <wps:cNvSpPr txBox="1"/>
                                <wps:spPr>
                                  <a:xfrm>
                                    <a:off x="256309" y="1129145"/>
                                    <a:ext cx="645160" cy="2336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14:paraId="2BB40EF4" w14:textId="77777777" w:rsidR="00314BC0" w:rsidRPr="00650B28" w:rsidRDefault="00314BC0" w:rsidP="00C6278C">
                                      <w:pPr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650B28"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  <w:t>Allèle 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61470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9620" y="518160"/>
                                  <a:ext cx="74295" cy="76200"/>
                                </a:xfrm>
                                <a:prstGeom prst="ellipse">
                                  <a:avLst/>
                                </a:prstGeom>
                                <a:blipFill>
                                  <a:blip r:embed="rId9"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3" name="Rectangle : coins arrondis 3"/>
                              <wps:cNvSpPr/>
                              <wps:spPr>
                                <a:xfrm>
                                  <a:off x="53340" y="91440"/>
                                  <a:ext cx="895350" cy="140335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BACA86" id="Groupe 4" o:spid="_x0000_s1076" style="position:absolute;left:0;text-align:left;margin-left:4.55pt;margin-top:3.3pt;width:79.65pt;height:126pt;z-index:251670528;mso-width-relative:margin;mso-height-relative:margin" coordsize="10115,1600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">
                      <v:group id="Groupe 163000" o:spid="_x0000_s1077" style="position:absolute;width:10115;height:16002" coordsize="10115,160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">
                        <v:roundrect id="AutoShape 93" o:spid="_x0000_s1078" style="position:absolute;width:10115;height:16002;visibility:visible;mso-wrap-style:non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" fillcolor="white [3212]" strokecolor="black [3213]" strokeweight="1pt">
                          <v:stroke startarrowwidth="narrow" startarrowlength="short" endarrowwidth="narrow" endarrowlength="short" endcap="square"/>
                          <v:shadow color="#e7e6e6 [3214]"/>
                        </v:roundrect>
                        <v:shape id="Connecteur droit avec flèche 17" o:spid="_x0000_s1079" type="#_x0000_t32" style="position:absolute;left:7204;top:3098;width:958;height:2396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" strokecolor="black [3213]" strokeweight="1.5pt">
                          <v:stroke endarrow="open" joinstyle="miter"/>
                        </v:shape>
                        <v:shape id="Connecteur droit avec flèche 18" o:spid="_x0000_s1080" type="#_x0000_t32" style="position:absolute;left:7204;top:9383;width:492;height:2416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" strokecolor="black [3213]" strokeweight="1.5pt">
                          <v:stroke endarrow="open" joinstyle="miter"/>
                        </v:shape>
                        <v:group id="Group 13" o:spid="_x0000_s1081" style="position:absolute;left:554;top:3948;width:9156;height:2286;rotation:-237338fd;flip:y" coordorigin="1778,6175" coordsize="42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">
                          <v:shape id="Freeform 14" o:spid="_x0000_s1082" style="position:absolute;left:1778;top:6175;width:42;height:7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#954f72 [3211]" strokecolor="#0000d4">
                            <v:stroke joinstyle="round"/>
                            <v:formulas/>
                            <v:path arrowok="t" o:connecttype="custom" o:connectlocs="3960,360;3720,180;2040,180;1440,360;1200,180;240,0;120,180;960,360;1440,720;1680,540;2280,360;3960,360" o:connectangles="0,0,0,0,0,0,0,0,0,0,0,0" textboxrect="0,0,4200,750"/>
                            <v:textbox>
                              <w:txbxContent>
                                <w:p w14:paraId="0EC59AB3" w14:textId="77777777" w:rsidR="00314BC0" w:rsidRDefault="00314BC0" w:rsidP="00C6278C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oval id="Oval 15" o:spid="_x0000_s1083" style="position:absolute;left:1791;top:6178;width:2;height: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" fillcolor="#954f72 [3211]" strokecolor="#0000d4">
                            <v:textbox>
                              <w:txbxContent>
                                <w:p w14:paraId="5F6E1A60" w14:textId="77777777" w:rsidR="00314BC0" w:rsidRDefault="00314BC0" w:rsidP="00C6278C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group id="Group 18" o:spid="_x0000_s1084" style="position:absolute;left:554;top:7481;width:9150;height:2280" coordorigin="1778,8641" coordsize="44,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">
                          <v:group id="Group 19" o:spid="_x0000_s1085" style="position:absolute;left:1778;top:8641;width:44;height:11" coordorigin="1778,8639" coordsize="42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Zs4i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">
                            <v:oval id="Oval 22" o:spid="_x0000_s1086" style="position:absolute;left:1791;top:8639;width:2;height: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" fillcolor="red" strokecolor="teal">
                              <v:textbox>
                                <w:txbxContent>
                                  <w:p w14:paraId="0A77009C" w14:textId="77777777" w:rsidR="00314BC0" w:rsidRDefault="00314BC0" w:rsidP="00C6278C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</w:p>
                                </w:txbxContent>
                              </v:textbox>
                            </v:oval>
                            <v:group id="Group 23" o:spid="_x0000_s1087" style="position:absolute;left:1778;top:8639;width:42;height:7;rotation:-237338fd;flip:y" coordorigin="1778,8639" coordsize="42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">
                              <v:shape id="Freeform 24" o:spid="_x0000_s1088" style="position:absolute;left:1778;top:8639;width:42;height:8;visibility:visible;mso-wrap-style:square;v-text-anchor:top" coordsize="4200,75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" adj="-11796480,,5400" path="m3960,360v240,-30,80,-150,-240,-180c3400,150,2420,150,2040,180v-380,30,-460,180,-600,180c1300,360,1400,240,1200,180,1000,120,420,,240,,60,,,120,120,180v120,60,620,90,840,180c1180,450,1320,690,1440,720v120,30,100,-120,240,-180c1820,480,1900,390,2280,360v380,-30,1440,30,1680,xe" fillcolor="red">
                                <v:stroke joinstyle="round"/>
                                <v:formulas/>
                                <v:path arrowok="t" o:connecttype="custom" o:connectlocs="3960,360;3720,180;2040,180;1440,360;1200,180;240,0;120,180;960,360;1440,720;1680,540;2280,360;3960,360" o:connectangles="0,0,0,0,0,0,0,0,0,0,0,0" textboxrect="0,0,4200,750"/>
                                <v:textbox>
                                  <w:txbxContent>
                                    <w:p w14:paraId="1D3526E6" w14:textId="77777777" w:rsidR="00314BC0" w:rsidRDefault="00314BC0" w:rsidP="00C6278C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oval id="Oval 25" o:spid="_x0000_s1089" style="position:absolute;left:1791;top:8643;width:2;height: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" fillcolor="red">
                                <v:textbox>
                                  <w:txbxContent>
                                    <w:p w14:paraId="62044A0E" w14:textId="77777777" w:rsidR="00314BC0" w:rsidRDefault="00314BC0" w:rsidP="00C6278C">
                                      <w:pPr>
                                        <w:rPr>
                                          <w:rFonts w:eastAsia="Times New Roman"/>
                                        </w:rPr>
                                      </w:pPr>
                                    </w:p>
                                  </w:txbxContent>
                                </v:textbox>
                              </v:oval>
                            </v:group>
                          </v:group>
                          <v:oval id="Oval 27" o:spid="_x0000_s1090" style="position:absolute;left:1811;top:8646;width:4;height: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" fillcolor="#cc0">
                            <v:textbox>
                              <w:txbxContent>
                                <w:p w14:paraId="68CA8C5D" w14:textId="77777777" w:rsidR="00314BC0" w:rsidRDefault="00314BC0" w:rsidP="00C6278C">
                                  <w:pPr>
                                    <w:rPr>
                                      <w:rFonts w:eastAsia="Times New Roman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v:group>
                        <v:shape id="Zone de texte 63" o:spid="_x0000_s1091" type="#_x0000_t202" style="position:absolute;left:2008;top:762;width:6452;height:23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" fillcolor="white [3201]" stroked="f" strokeweight=".5pt">
                          <v:textbox>
                            <w:txbxContent>
                              <w:p w14:paraId="17D83E64" w14:textId="77777777" w:rsidR="00314BC0" w:rsidRPr="00650B28" w:rsidRDefault="00314BC0" w:rsidP="00C6278C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650B28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Allèle 1</w:t>
                                </w:r>
                              </w:p>
                            </w:txbxContent>
                          </v:textbox>
                        </v:shape>
                        <v:shape id="Zone de texte 61441" o:spid="_x0000_s1092" type="#_x0000_t202" style="position:absolute;left:2563;top:11291;width:6451;height:233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" fillcolor="white [3201]" stroked="f" strokeweight=".5pt">
                          <v:textbox>
                            <w:txbxContent>
                              <w:p w14:paraId="2BB40EF4" w14:textId="77777777" w:rsidR="00314BC0" w:rsidRPr="00650B28" w:rsidRDefault="00314BC0" w:rsidP="00C6278C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650B28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Allèle 2</w:t>
                                </w:r>
                              </w:p>
                            </w:txbxContent>
                          </v:textbox>
                        </v:shape>
                      </v:group>
                      <v:oval id="Oval 17" o:spid="_x0000_s1093" style="position:absolute;left:7696;top:5181;width:743;height:7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">
                        <v:fill r:id="rId11" o:title="" recolor="t" rotate="t" type="tile"/>
                      </v:oval>
                      <v:roundrect id="Rectangle : coins arrondis 3" o:spid="_x0000_s1094" style="position:absolute;left:533;top:914;width:8953;height:14033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" filled="f" strokecolor="black [3213]" strokeweight="1pt">
                        <v:stroke dashstyle="3 1" joinstyle="miter"/>
                      </v:roundrect>
                    </v:group>
                  </w:pict>
                </mc:Fallback>
              </mc:AlternateContent>
            </w:r>
          </w:p>
          <w:p w14:paraId="7FE31E9D" w14:textId="4F3F3906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471A7208" w14:textId="77777777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5C9586A1" w14:textId="77777777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6F5AB3A4" w14:textId="3E720715" w:rsidR="00314BC0" w:rsidRPr="00DF58CD" w:rsidRDefault="00314BC0" w:rsidP="003E5E16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1140746E" w14:textId="2AD6F33F" w:rsidR="00314BC0" w:rsidRPr="00DF58CD" w:rsidRDefault="00A97A21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5A90686E" wp14:editId="6E569B68">
                      <wp:simplePos x="0" y="0"/>
                      <wp:positionH relativeFrom="column">
                        <wp:posOffset>1179830</wp:posOffset>
                      </wp:positionH>
                      <wp:positionV relativeFrom="paragraph">
                        <wp:posOffset>39175</wp:posOffset>
                      </wp:positionV>
                      <wp:extent cx="1170305" cy="0"/>
                      <wp:effectExtent l="0" t="88900" r="0" b="88900"/>
                      <wp:wrapNone/>
                      <wp:docPr id="162886" name="Connecteur droit avec flèche 1628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030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E13F80" id="Connecteur droit avec flèche 162886" o:spid="_x0000_s1026" type="#_x0000_t32" style="position:absolute;margin-left:92.9pt;margin-top:3.1pt;width:92.1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" strokecolor="#5b9bd5 [3204]" strokeweight="1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342B16AB" wp14:editId="44FF5814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30920</wp:posOffset>
                      </wp:positionV>
                      <wp:extent cx="795020" cy="0"/>
                      <wp:effectExtent l="0" t="88900" r="0" b="88900"/>
                      <wp:wrapNone/>
                      <wp:docPr id="12" name="Connecteur droit avec flèch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502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CC950" id="Connecteur droit avec flèche 12" o:spid="_x0000_s1026" type="#_x0000_t32" style="position:absolute;margin-left:263.75pt;margin-top:2.45pt;width:62.6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" strokecolor="#5b9bd5 [3204]" strokeweight="1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F403A1" wp14:editId="3356B908">
                      <wp:simplePos x="0" y="0"/>
                      <wp:positionH relativeFrom="column">
                        <wp:posOffset>3286125</wp:posOffset>
                      </wp:positionH>
                      <wp:positionV relativeFrom="paragraph">
                        <wp:posOffset>111076</wp:posOffset>
                      </wp:positionV>
                      <wp:extent cx="893445" cy="1319530"/>
                      <wp:effectExtent l="0" t="0" r="0" b="1270"/>
                      <wp:wrapNone/>
                      <wp:docPr id="162982" name="Zone de texte 1629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3445" cy="13195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B653BA" w14:textId="77777777" w:rsidR="00314BC0" w:rsidRPr="00650B28" w:rsidRDefault="00314BC0" w:rsidP="005F28DA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50B28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Deuxième division de méiose, réplication suivie d’une  mitose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403A1" id="Zone de texte 162982" o:spid="_x0000_s1095" type="#_x0000_t202" style="position:absolute;left:0;text-align:left;margin-left:258.75pt;margin-top:8.75pt;width:70.35pt;height:10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" fillcolor="white [3201]" stroked="f" strokeweight=".5pt">
                      <v:textbox>
                        <w:txbxContent>
                          <w:p w14:paraId="75B653BA" w14:textId="77777777" w:rsidR="00314BC0" w:rsidRPr="00650B28" w:rsidRDefault="00314BC0" w:rsidP="005F28D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50B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Deuxième division de méiose, réplication suivie d’une  mitose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BF66D7" w14:textId="389E4557" w:rsidR="00314BC0" w:rsidRPr="00DF58CD" w:rsidRDefault="00A97A21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4D16217B" wp14:editId="313CDB0E">
                      <wp:simplePos x="0" y="0"/>
                      <wp:positionH relativeFrom="column">
                        <wp:posOffset>1216025</wp:posOffset>
                      </wp:positionH>
                      <wp:positionV relativeFrom="paragraph">
                        <wp:posOffset>120992</wp:posOffset>
                      </wp:positionV>
                      <wp:extent cx="990600" cy="871855"/>
                      <wp:effectExtent l="0" t="0" r="0" b="4445"/>
                      <wp:wrapNone/>
                      <wp:docPr id="14" name="Zone de text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0600" cy="8718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F6C716" w14:textId="77777777" w:rsidR="00314BC0" w:rsidRPr="00650B28" w:rsidRDefault="00314BC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650B28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Réplication et première division de méiose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16217B" id="Zone de texte 14" o:spid="_x0000_s1096" type="#_x0000_t202" style="position:absolute;left:0;text-align:left;margin-left:95.75pt;margin-top:9.55pt;width:78pt;height:68.6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" fillcolor="white [3201]" stroked="f" strokeweight=".5pt">
                      <v:textbox>
                        <w:txbxContent>
                          <w:p w14:paraId="37F6C716" w14:textId="77777777" w:rsidR="00314BC0" w:rsidRPr="00650B28" w:rsidRDefault="00314BC0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650B2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Réplication et première division de méiose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D93FDC" w14:textId="77777777" w:rsidR="00314BC0" w:rsidRPr="00DF58CD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1E73E192" w14:textId="77777777" w:rsidR="00314BC0" w:rsidRPr="00DF58CD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5EA16140" w14:textId="77777777" w:rsidR="00314BC0" w:rsidRPr="00DF58CD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701CAB77" w14:textId="30BF2B8F" w:rsidR="00314BC0" w:rsidRDefault="00314BC0" w:rsidP="00B518DC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</w:p>
          <w:p w14:paraId="5A24EED8" w14:textId="30F6EC8F" w:rsidR="00314BC0" w:rsidRPr="00CD2B40" w:rsidRDefault="00A97A21" w:rsidP="00CD2B40">
            <w:pPr>
              <w:pStyle w:val="Corpsdetexte"/>
              <w:spacing w:after="0"/>
              <w:jc w:val="both"/>
              <w:rPr>
                <w:rFonts w:ascii="Arial" w:eastAsia="Times New Roman" w:hAnsi="Arial" w:cs="Arial"/>
                <w:lang w:eastAsia="fr-FR"/>
              </w:rPr>
            </w:pPr>
            <w:r w:rsidRPr="00EE285C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5547994" wp14:editId="531B4EF8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54415</wp:posOffset>
                      </wp:positionV>
                      <wp:extent cx="886460" cy="312420"/>
                      <wp:effectExtent l="0" t="0" r="0" b="0"/>
                      <wp:wrapNone/>
                      <wp:docPr id="162999" name="Zone de texte 1629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6460" cy="3124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4782D4" w14:textId="77777777" w:rsidR="00314BC0" w:rsidRPr="00C6278C" w:rsidRDefault="00314BC0" w:rsidP="00EE285C">
                                  <w:pPr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C6278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Cellule-</w:t>
                                  </w:r>
                                  <w:r w:rsidR="00CD2089" w:rsidRPr="00C6278C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œuf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47994" id="Zone de texte 162999" o:spid="_x0000_s1097" type="#_x0000_t202" style="position:absolute;left:0;text-align:left;margin-left:11.55pt;margin-top:4.3pt;width:69.8pt;height:2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" filled="f" stroked="f" strokeweight=".5pt">
                      <v:textbox>
                        <w:txbxContent>
                          <w:p w14:paraId="0C4782D4" w14:textId="77777777" w:rsidR="00314BC0" w:rsidRPr="00C6278C" w:rsidRDefault="00314BC0" w:rsidP="00EE285C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C6278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Cellule-</w:t>
                            </w:r>
                            <w:r w:rsidR="00CD2089" w:rsidRPr="00C6278C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œuf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285C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400E4E" wp14:editId="658F8860">
                      <wp:simplePos x="0" y="0"/>
                      <wp:positionH relativeFrom="column">
                        <wp:posOffset>2160905</wp:posOffset>
                      </wp:positionH>
                      <wp:positionV relativeFrom="paragraph">
                        <wp:posOffset>179656</wp:posOffset>
                      </wp:positionV>
                      <wp:extent cx="1422400" cy="425450"/>
                      <wp:effectExtent l="0" t="0" r="0" b="0"/>
                      <wp:wrapNone/>
                      <wp:docPr id="20" name="Zone de text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2400" cy="425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C52CF8" w14:textId="77777777" w:rsidR="00AC58BE" w:rsidRPr="0068227A" w:rsidRDefault="00AC58BE" w:rsidP="00AC58B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Fin de première division de méiose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400E4E" id="Zone de texte 20" o:spid="_x0000_s1098" type="#_x0000_t202" style="position:absolute;left:0;text-align:left;margin-left:170.15pt;margin-top:14.15pt;width:112pt;height:3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" filled="f" stroked="f" strokeweight=".5pt">
                      <v:textbox>
                        <w:txbxContent>
                          <w:p w14:paraId="25C52CF8" w14:textId="77777777" w:rsidR="00AC58BE" w:rsidRPr="0068227A" w:rsidRDefault="00AC58BE" w:rsidP="00AC58B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Fin de première division de méiose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5EE0">
              <w:rPr>
                <w:rFonts w:ascii="Arial" w:hAnsi="Arial" w:cs="Arial"/>
                <w:b/>
                <w:bCs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BB173E" wp14:editId="73C459A8">
                      <wp:simplePos x="0" y="0"/>
                      <wp:positionH relativeFrom="column">
                        <wp:posOffset>4034741</wp:posOffset>
                      </wp:positionH>
                      <wp:positionV relativeFrom="paragraph">
                        <wp:posOffset>358482</wp:posOffset>
                      </wp:positionV>
                      <wp:extent cx="1180123" cy="214630"/>
                      <wp:effectExtent l="0" t="0" r="0" b="0"/>
                      <wp:wrapNone/>
                      <wp:docPr id="162996" name="Zone de texte 1629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123" cy="2146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5B4FAA" w14:textId="77777777" w:rsidR="00314BC0" w:rsidRPr="00314BC0" w:rsidRDefault="00314BC0" w:rsidP="003B6F30">
                                  <w:pPr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314BC0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  <w:t>Asque à 8 spores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BB173E" id="Zone de texte 162996" o:spid="_x0000_s1099" type="#_x0000_t202" style="position:absolute;left:0;text-align:left;margin-left:317.7pt;margin-top:28.25pt;width:92.9pt;height:1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" filled="f" stroked="f" strokeweight=".5pt">
                      <v:textbox>
                        <w:txbxContent>
                          <w:p w14:paraId="425B4FAA" w14:textId="77777777" w:rsidR="00314BC0" w:rsidRPr="00314BC0" w:rsidRDefault="00314BC0" w:rsidP="003B6F30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314BC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Asque à 8 spores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518DC" w:rsidRPr="00722601" w14:paraId="52DE5EF5" w14:textId="77777777" w:rsidTr="00172BBD">
        <w:trPr>
          <w:trHeight w:val="1356"/>
        </w:trPr>
        <w:tc>
          <w:tcPr>
            <w:tcW w:w="15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6103" w14:textId="77777777" w:rsidR="00B518DC" w:rsidRPr="00765EE0" w:rsidRDefault="00B518DC" w:rsidP="00765EE0">
            <w:pPr>
              <w:shd w:val="clear" w:color="auto" w:fill="FFFFFF"/>
              <w:spacing w:before="120" w:after="120"/>
              <w:jc w:val="both"/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</w:pPr>
            <w:r w:rsidRPr="00765EE0">
              <w:rPr>
                <w:rFonts w:ascii="Arial" w:hAnsi="Arial" w:cs="Arial"/>
                <w:b/>
                <w:bCs/>
                <w:color w:val="222222"/>
                <w:u w:val="single"/>
                <w:shd w:val="clear" w:color="auto" w:fill="FFFFFF"/>
              </w:rPr>
              <w:t xml:space="preserve">Deux types de brassages existent lors de la méiose : </w:t>
            </w:r>
          </w:p>
          <w:p w14:paraId="2BF1A115" w14:textId="77777777" w:rsidR="00B518DC" w:rsidRPr="00816BDD" w:rsidRDefault="00B518DC" w:rsidP="00202E43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16BDD">
              <w:rPr>
                <w:rFonts w:ascii="Arial" w:hAnsi="Arial" w:cs="Arial"/>
                <w:color w:val="222222"/>
                <w:shd w:val="clear" w:color="auto" w:fill="FFFFFF"/>
              </w:rPr>
              <w:t>un brassage intrachromosomique en prophase I de méiose qui consiste à un échange d’une portion de chromatides entre deux chromosomes homologues (crossing-over pouvant conduire à de nou</w:t>
            </w:r>
            <w:r w:rsidR="00CD2089">
              <w:rPr>
                <w:rFonts w:ascii="Arial" w:hAnsi="Arial" w:cs="Arial"/>
                <w:color w:val="222222"/>
                <w:shd w:val="clear" w:color="auto" w:fill="FFFFFF"/>
              </w:rPr>
              <w:t>velles combinaisons alléliques) ;</w:t>
            </w:r>
          </w:p>
          <w:p w14:paraId="6FBD792B" w14:textId="77777777" w:rsidR="00B518DC" w:rsidRPr="00816BDD" w:rsidRDefault="00CD2089" w:rsidP="00202E43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u</w:t>
            </w:r>
            <w:r w:rsidR="00881FAB" w:rsidRPr="00816BDD">
              <w:rPr>
                <w:rFonts w:ascii="Arial" w:hAnsi="Arial" w:cs="Arial"/>
                <w:color w:val="222222"/>
                <w:shd w:val="clear" w:color="auto" w:fill="FFFFFF"/>
              </w:rPr>
              <w:t>n brassage interchromosomique en métaphase-anaphase I de méiose qui consiste à une répartition aléatoire des chromosomes homologues de part et d’autre du plan équatorial de la cellule</w:t>
            </w:r>
            <w:r w:rsidR="00B518DC" w:rsidRPr="00816BDD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</w:tc>
      </w:tr>
    </w:tbl>
    <w:p w14:paraId="37EDAC0E" w14:textId="77777777" w:rsidR="00AC497F" w:rsidRPr="00722601" w:rsidRDefault="00734927" w:rsidP="00734927">
      <w:pPr>
        <w:jc w:val="right"/>
        <w:rPr>
          <w:rFonts w:ascii="Arial" w:hAnsi="Arial" w:cs="Arial"/>
        </w:rPr>
      </w:pPr>
      <w:r w:rsidRPr="00722601">
        <w:rPr>
          <w:rFonts w:ascii="Arial" w:hAnsi="Arial" w:cs="Arial"/>
        </w:rPr>
        <w:br w:type="page"/>
      </w:r>
      <w:r w:rsidR="00CA452A" w:rsidRPr="00722601">
        <w:rPr>
          <w:rFonts w:ascii="Arial" w:hAnsi="Arial" w:cs="Arial"/>
        </w:rPr>
        <w:lastRenderedPageBreak/>
        <w:t xml:space="preserve">Fiche sujet </w:t>
      </w:r>
      <w:r w:rsidR="00A57978" w:rsidRPr="00722601">
        <w:rPr>
          <w:rFonts w:ascii="Arial" w:hAnsi="Arial" w:cs="Arial"/>
        </w:rPr>
        <w:t>–</w:t>
      </w:r>
      <w:r w:rsidR="00CA452A" w:rsidRPr="00722601">
        <w:rPr>
          <w:rFonts w:ascii="Arial" w:hAnsi="Arial" w:cs="Arial"/>
        </w:rPr>
        <w:t xml:space="preserve"> candidat</w:t>
      </w:r>
      <w:r w:rsidR="00F619CD" w:rsidRPr="00722601">
        <w:rPr>
          <w:rFonts w:ascii="Arial" w:hAnsi="Arial" w:cs="Arial"/>
        </w:rPr>
        <w:t xml:space="preserve"> </w:t>
      </w:r>
    </w:p>
    <w:tbl>
      <w:tblPr>
        <w:tblW w:w="16131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3515"/>
        <w:gridCol w:w="6873"/>
        <w:gridCol w:w="5743"/>
      </w:tblGrid>
      <w:tr w:rsidR="000A6D13" w:rsidRPr="00CD7F36" w14:paraId="5B030436" w14:textId="77777777" w:rsidTr="000A6D13">
        <w:tc>
          <w:tcPr>
            <w:tcW w:w="16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EE60C4" w14:textId="77777777" w:rsidR="00CE3C39" w:rsidRPr="00CD7F36" w:rsidRDefault="00CE3C39" w:rsidP="00CD7F36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bCs/>
                <w:sz w:val="24"/>
                <w:szCs w:val="24"/>
              </w:rPr>
              <w:t>Matériel et protocole d'utilisation du matériel</w:t>
            </w:r>
          </w:p>
        </w:tc>
      </w:tr>
      <w:tr w:rsidR="000A6D13" w:rsidRPr="00CD7F36" w14:paraId="25342CA8" w14:textId="77777777" w:rsidTr="000D74DD">
        <w:trPr>
          <w:trHeight w:val="6065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C5709F" w14:textId="77777777" w:rsidR="005A37A3" w:rsidRPr="00CD7F36" w:rsidRDefault="005A37A3" w:rsidP="002F1E4E">
            <w:pPr>
              <w:pStyle w:val="Corpsdetexte"/>
              <w:spacing w:before="120"/>
              <w:jc w:val="both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M</w:t>
            </w:r>
            <w:r w:rsidR="004A2F93" w:rsidRPr="00CD7F36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atériel</w:t>
            </w:r>
            <w:r w:rsidR="00190840" w:rsidRPr="00CD7F36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 :</w:t>
            </w:r>
          </w:p>
          <w:p w14:paraId="1BFF3873" w14:textId="346564D6" w:rsidR="002B099C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41049C" w:rsidRPr="00CD7F36">
              <w:rPr>
                <w:rFonts w:ascii="Arial" w:hAnsi="Arial" w:cs="Arial"/>
                <w:bCs/>
                <w:sz w:val="24"/>
                <w:szCs w:val="24"/>
              </w:rPr>
              <w:t xml:space="preserve">érithèces </w:t>
            </w:r>
            <w:r w:rsidR="002C529A" w:rsidRPr="00CD7F36">
              <w:rPr>
                <w:rFonts w:ascii="Arial" w:hAnsi="Arial" w:cs="Arial"/>
                <w:bCs/>
                <w:sz w:val="24"/>
                <w:szCs w:val="24"/>
              </w:rPr>
              <w:t xml:space="preserve">de </w:t>
            </w:r>
            <w:r w:rsidR="002C529A" w:rsidRPr="00CD7F36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Sordaria</w:t>
            </w:r>
            <w:r w:rsidR="002F1E4E" w:rsidRPr="00CD7F36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 ;</w:t>
            </w:r>
          </w:p>
          <w:p w14:paraId="29254D19" w14:textId="3E19BC12" w:rsidR="00B14104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B14104" w:rsidRPr="00CD7F36">
              <w:rPr>
                <w:rFonts w:ascii="Arial" w:hAnsi="Arial" w:cs="Arial"/>
                <w:bCs/>
                <w:sz w:val="24"/>
                <w:szCs w:val="24"/>
              </w:rPr>
              <w:t>oupe binoculaire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170B9033" w14:textId="4481334C" w:rsidR="001942D9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1942D9" w:rsidRPr="00CD7F36">
              <w:rPr>
                <w:rFonts w:ascii="Arial" w:hAnsi="Arial" w:cs="Arial"/>
                <w:bCs/>
                <w:sz w:val="24"/>
                <w:szCs w:val="24"/>
              </w:rPr>
              <w:t>inces fines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31A7BF62" w14:textId="46DE2CC2" w:rsidR="007778D9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="007778D9" w:rsidRPr="00CD7F36">
              <w:rPr>
                <w:rFonts w:ascii="Arial" w:hAnsi="Arial" w:cs="Arial"/>
                <w:bCs/>
                <w:sz w:val="24"/>
                <w:szCs w:val="24"/>
              </w:rPr>
              <w:t>iguille lancéolée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53890AE2" w14:textId="30230A4A" w:rsidR="0041049C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="00CD2089" w:rsidRPr="00CD7F36">
              <w:rPr>
                <w:rFonts w:ascii="Arial" w:hAnsi="Arial" w:cs="Arial"/>
                <w:bCs/>
                <w:sz w:val="24"/>
                <w:szCs w:val="24"/>
              </w:rPr>
              <w:t>au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4B7359A4" w14:textId="200F1881" w:rsidR="0041049C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41049C" w:rsidRPr="00CD7F36">
              <w:rPr>
                <w:rFonts w:ascii="Arial" w:hAnsi="Arial" w:cs="Arial"/>
                <w:bCs/>
                <w:sz w:val="24"/>
                <w:szCs w:val="24"/>
              </w:rPr>
              <w:t>ames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2342C4BE" w14:textId="6F78DB89" w:rsidR="0041049C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41049C" w:rsidRPr="00CD7F36">
              <w:rPr>
                <w:rFonts w:ascii="Arial" w:hAnsi="Arial" w:cs="Arial"/>
                <w:bCs/>
                <w:sz w:val="24"/>
                <w:szCs w:val="24"/>
              </w:rPr>
              <w:t>amelles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53827088" w14:textId="106854F9" w:rsidR="0041049C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41049C" w:rsidRPr="00CD7F36">
              <w:rPr>
                <w:rFonts w:ascii="Arial" w:hAnsi="Arial" w:cs="Arial"/>
                <w:bCs/>
                <w:sz w:val="24"/>
                <w:szCs w:val="24"/>
              </w:rPr>
              <w:t>apier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-</w:t>
            </w:r>
            <w:r w:rsidR="0041049C" w:rsidRPr="00CD7F36">
              <w:rPr>
                <w:rFonts w:ascii="Arial" w:hAnsi="Arial" w:cs="Arial"/>
                <w:bCs/>
                <w:sz w:val="24"/>
                <w:szCs w:val="24"/>
              </w:rPr>
              <w:t>filtre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4E24047F" w14:textId="7CB8CD9F" w:rsidR="0041049C" w:rsidRPr="00CD7F36" w:rsidRDefault="000D74DD" w:rsidP="000A6D13">
            <w:pPr>
              <w:pStyle w:val="Paragraphedeliste"/>
              <w:numPr>
                <w:ilvl w:val="0"/>
                <w:numId w:val="3"/>
              </w:numPr>
              <w:suppressAutoHyphens/>
              <w:spacing w:after="120"/>
              <w:ind w:left="714" w:right="6" w:hanging="357"/>
              <w:contextualSpacing w:val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b</w:t>
            </w:r>
            <w:r w:rsidR="00204515" w:rsidRPr="00CD7F36">
              <w:rPr>
                <w:rFonts w:ascii="Arial" w:hAnsi="Arial" w:cs="Arial"/>
                <w:bCs/>
                <w:sz w:val="24"/>
                <w:szCs w:val="24"/>
              </w:rPr>
              <w:t>ouchon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 ;</w:t>
            </w:r>
          </w:p>
          <w:p w14:paraId="6E842573" w14:textId="5CE0CE43" w:rsidR="005A37A3" w:rsidRPr="00CD7F36" w:rsidRDefault="000D74DD" w:rsidP="00CD7F36">
            <w:pPr>
              <w:pStyle w:val="Paragraphedeliste"/>
              <w:numPr>
                <w:ilvl w:val="0"/>
                <w:numId w:val="3"/>
              </w:numPr>
              <w:suppressAutoHyphens/>
              <w:ind w:right="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="002C529A" w:rsidRPr="00CD7F36">
              <w:rPr>
                <w:rFonts w:ascii="Arial" w:hAnsi="Arial" w:cs="Arial"/>
                <w:bCs/>
                <w:sz w:val="24"/>
                <w:szCs w:val="24"/>
              </w:rPr>
              <w:t>icroscope</w:t>
            </w:r>
            <w:r w:rsidR="002F1E4E" w:rsidRPr="00CD7F3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1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060FD" w14:textId="77777777" w:rsidR="00E52F93" w:rsidRPr="00CD7F36" w:rsidRDefault="00004578" w:rsidP="002F1E4E">
            <w:pPr>
              <w:pStyle w:val="Listecouleur-Accent11"/>
              <w:spacing w:before="120"/>
              <w:ind w:left="-79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Afin </w:t>
            </w:r>
            <w:r w:rsidR="00B14104" w:rsidRPr="00CD7F36">
              <w:rPr>
                <w:rFonts w:ascii="Arial" w:hAnsi="Arial" w:cs="Arial"/>
                <w:b/>
                <w:bCs/>
                <w:sz w:val="24"/>
                <w:szCs w:val="24"/>
              </w:rPr>
              <w:t>de</w:t>
            </w:r>
            <w:r w:rsidR="0029609F" w:rsidRPr="00CD7F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déduir</w:t>
            </w:r>
            <w:r w:rsidR="00CC0D47" w:rsidRPr="00CD7F36">
              <w:rPr>
                <w:rFonts w:ascii="Arial" w:hAnsi="Arial" w:cs="Arial"/>
                <w:b/>
                <w:bCs/>
                <w:sz w:val="24"/>
                <w:szCs w:val="24"/>
              </w:rPr>
              <w:t>e l’existence de brassages intra</w:t>
            </w:r>
            <w:r w:rsidR="0029609F" w:rsidRPr="00CD7F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chromosomiques </w:t>
            </w:r>
            <w:r w:rsidR="00CD2089" w:rsidRPr="00CD7F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chez un individu </w:t>
            </w:r>
            <w:r w:rsidR="00CD2089" w:rsidRPr="00CD7F36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Sordaria</w:t>
            </w:r>
            <w:r w:rsidR="00CD2089" w:rsidRPr="00CD7F36">
              <w:rPr>
                <w:rFonts w:ascii="Arial" w:hAnsi="Arial" w:cs="Arial"/>
                <w:b/>
                <w:bCs/>
                <w:sz w:val="24"/>
                <w:szCs w:val="24"/>
              </w:rPr>
              <w:t> :</w:t>
            </w:r>
          </w:p>
          <w:p w14:paraId="0884E07B" w14:textId="77777777" w:rsidR="002F1E4E" w:rsidRPr="00CD7F36" w:rsidRDefault="002F1E4E" w:rsidP="00CD2089">
            <w:pPr>
              <w:pStyle w:val="Listecouleur-Accent11"/>
              <w:ind w:left="-79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A5A685" w14:textId="77777777" w:rsidR="00A53DBE" w:rsidRPr="00CD7F36" w:rsidRDefault="00CD2089" w:rsidP="003974D8">
            <w:pPr>
              <w:pStyle w:val="Paragraphedeliste"/>
              <w:numPr>
                <w:ilvl w:val="0"/>
                <w:numId w:val="2"/>
              </w:numPr>
              <w:suppressAutoHyphens/>
              <w:spacing w:before="100" w:beforeAutospacing="1" w:after="100" w:afterAutospacing="1"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CD7F36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r</w:t>
            </w:r>
            <w:r w:rsidR="003974D8" w:rsidRPr="00CD7F36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 xml:space="preserve">éaliser </w:t>
            </w:r>
            <w:r w:rsidR="003974D8" w:rsidRPr="00CD7F36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une observation</w:t>
            </w:r>
            <w:r w:rsidR="00B14104" w:rsidRPr="00CD7F36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 microscopique </w:t>
            </w:r>
            <w:r w:rsidR="00315F21" w:rsidRPr="00CD7F36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d’asque</w:t>
            </w:r>
            <w:r w:rsidR="00CC0D47" w:rsidRPr="00CD7F36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s présentant des brassages intra</w:t>
            </w:r>
            <w:r w:rsidR="00315F21" w:rsidRPr="00CD7F36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chromosomiques</w:t>
            </w:r>
            <w:r w:rsidRPr="00CD7F36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.</w:t>
            </w:r>
          </w:p>
          <w:p w14:paraId="3BB1FE12" w14:textId="77777777" w:rsidR="004C12BA" w:rsidRPr="00CD7F36" w:rsidRDefault="004C12BA" w:rsidP="004C12BA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D75747" w14:textId="77777777" w:rsidR="004C12BA" w:rsidRPr="00CD7F36" w:rsidRDefault="004C12BA" w:rsidP="004C12BA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7EA80F" w14:textId="77777777" w:rsidR="004C12BA" w:rsidRPr="00CD7F36" w:rsidRDefault="004C12BA" w:rsidP="004C12BA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DD41DC" w14:textId="77777777" w:rsidR="004C12BA" w:rsidRPr="00CD7F36" w:rsidRDefault="004C12BA" w:rsidP="004C12BA">
            <w:pPr>
              <w:suppressAutoHyphens/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F229A3" w14:textId="366CDED1" w:rsidR="00FD572E" w:rsidRPr="00CD7F36" w:rsidRDefault="004C12BA" w:rsidP="004C12BA">
            <w:pPr>
              <w:suppressAutoHyphens/>
              <w:spacing w:before="100" w:beforeAutospacing="1" w:after="100" w:afterAutospacing="1" w:line="360" w:lineRule="auto"/>
              <w:rPr>
                <w:rFonts w:ascii="Arial" w:hAnsi="Arial" w:cs="Arial"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Appeler l’examinateur pour vérifier le résultat et éventuellement obtenir une aide.</w:t>
            </w:r>
          </w:p>
        </w:tc>
      </w:tr>
      <w:tr w:rsidR="000A6D13" w:rsidRPr="00CD7F36" w14:paraId="4B973681" w14:textId="77777777" w:rsidTr="000D74DD">
        <w:trPr>
          <w:trHeight w:val="1669"/>
        </w:trPr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4BAD92" w14:textId="77777777" w:rsidR="000A6D13" w:rsidRPr="00CD7F36" w:rsidRDefault="000A6D13" w:rsidP="000A6D13">
            <w:pPr>
              <w:pStyle w:val="Corpsdetexte"/>
              <w:spacing w:before="120"/>
              <w:jc w:val="left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color w:val="0070C0"/>
                <w:sz w:val="24"/>
                <w:szCs w:val="24"/>
              </w:rPr>
              <w:t>Sécurité (logo et signification) :</w:t>
            </w:r>
          </w:p>
          <w:p w14:paraId="764EAD80" w14:textId="77777777" w:rsidR="000A6D13" w:rsidRPr="00CD7F36" w:rsidRDefault="000A6D13" w:rsidP="000A6D13">
            <w:pPr>
              <w:pStyle w:val="Corpsdetexte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63042E" w14:textId="77777777" w:rsidR="000A6D13" w:rsidRPr="00CD7F36" w:rsidRDefault="000A6D13" w:rsidP="000A6D13">
            <w:pPr>
              <w:pStyle w:val="Corpsdetexte"/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7F36">
              <w:rPr>
                <w:rFonts w:ascii="Arial" w:hAnsi="Arial" w:cs="Arial"/>
                <w:sz w:val="24"/>
                <w:szCs w:val="24"/>
              </w:rPr>
              <w:t>Rien à signaler</w:t>
            </w:r>
          </w:p>
          <w:p w14:paraId="48A43C24" w14:textId="77777777" w:rsidR="000A6D13" w:rsidRPr="00CD7F36" w:rsidRDefault="000A6D13" w:rsidP="000A6D13">
            <w:pPr>
              <w:pStyle w:val="Corpsdetexte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B91D37" w14:textId="77777777" w:rsidR="000A6D13" w:rsidRPr="00CD7F36" w:rsidRDefault="000A6D13" w:rsidP="000A6D13">
            <w:pPr>
              <w:pStyle w:val="Corpsdetexte"/>
              <w:spacing w:after="0"/>
              <w:jc w:val="both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6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0C57" w14:textId="77777777" w:rsidR="000A6D13" w:rsidRPr="00CD7F36" w:rsidRDefault="000A6D13" w:rsidP="000A6D13">
            <w:pPr>
              <w:pStyle w:val="Paragraphedeliste"/>
              <w:spacing w:before="120" w:after="120"/>
              <w:ind w:left="0"/>
              <w:jc w:val="both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Précautions de la manipulation :</w:t>
            </w:r>
          </w:p>
          <w:p w14:paraId="337A4896" w14:textId="77777777" w:rsidR="000A6D13" w:rsidRPr="00CD7F36" w:rsidRDefault="000A6D13" w:rsidP="000A6D13">
            <w:pPr>
              <w:pStyle w:val="Paragraphedeliste"/>
              <w:numPr>
                <w:ilvl w:val="0"/>
                <w:numId w:val="2"/>
              </w:numPr>
              <w:spacing w:before="240" w:after="120"/>
              <w:ind w:left="357" w:hanging="357"/>
              <w:contextualSpacing w:val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D7F36">
              <w:rPr>
                <w:rFonts w:ascii="Arial" w:hAnsi="Arial" w:cs="Arial"/>
                <w:color w:val="000000" w:themeColor="text1"/>
                <w:sz w:val="24"/>
                <w:szCs w:val="24"/>
              </w:rPr>
              <w:t>prélever dans la zone de rencontre 3 boules noires (périthèces) ;</w:t>
            </w:r>
          </w:p>
          <w:p w14:paraId="753F7A4E" w14:textId="77777777" w:rsidR="000A6D13" w:rsidRPr="00CD7F36" w:rsidRDefault="000A6D13" w:rsidP="000A6D13">
            <w:pPr>
              <w:pStyle w:val="Paragraphedeliste"/>
              <w:numPr>
                <w:ilvl w:val="0"/>
                <w:numId w:val="2"/>
              </w:numPr>
              <w:ind w:left="357" w:hanging="357"/>
              <w:contextualSpacing w:val="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D7F36">
              <w:rPr>
                <w:rFonts w:ascii="Arial" w:hAnsi="Arial" w:cs="Arial"/>
                <w:color w:val="000000" w:themeColor="text1"/>
                <w:sz w:val="24"/>
                <w:szCs w:val="24"/>
              </w:rPr>
              <w:t>écraser entre lame et lamelle dans une goutte d’eau en utilisant le bouchon.</w:t>
            </w:r>
          </w:p>
          <w:p w14:paraId="08C56EA2" w14:textId="1F43FE0B" w:rsidR="000A6D13" w:rsidRPr="00CD7F36" w:rsidRDefault="000A6D13" w:rsidP="000D74DD">
            <w:pPr>
              <w:pStyle w:val="Listecouleur-Accent11"/>
              <w:spacing w:after="120"/>
              <w:ind w:left="0"/>
              <w:rPr>
                <w:rFonts w:ascii="Arial" w:hAnsi="Arial" w:cs="Arial"/>
                <w:bCs/>
                <w:sz w:val="24"/>
                <w:szCs w:val="24"/>
              </w:rPr>
            </w:pPr>
            <w:r w:rsidRPr="00CD7F36">
              <w:rPr>
                <w:noProof/>
                <w:sz w:val="24"/>
                <w:szCs w:val="24"/>
                <w:lang w:eastAsia="fr-FR"/>
              </w:rPr>
              <w:drawing>
                <wp:inline distT="0" distB="0" distL="0" distR="0" wp14:anchorId="0E75C1A4" wp14:editId="56927BA8">
                  <wp:extent cx="518160" cy="518160"/>
                  <wp:effectExtent l="0" t="0" r="0" b="0"/>
                  <wp:docPr id="2" name="Image 2" descr="bl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blo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1E5FD" w14:textId="1BE2951F" w:rsidR="000A6D13" w:rsidRPr="00CD7F36" w:rsidRDefault="000A6D13" w:rsidP="000A6D13">
            <w:pPr>
              <w:spacing w:before="120" w:after="120"/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</w:pPr>
            <w:r w:rsidRPr="00CD7F36">
              <w:rPr>
                <w:rFonts w:ascii="Arial" w:hAnsi="Arial" w:cs="Arial"/>
                <w:b/>
                <w:bCs/>
                <w:color w:val="0070C0"/>
                <w:sz w:val="24"/>
                <w:szCs w:val="24"/>
              </w:rPr>
              <w:t>Dispositif d'acquisition et de traitement d'images (si disponible)</w:t>
            </w:r>
          </w:p>
          <w:p w14:paraId="2A50EA09" w14:textId="77777777" w:rsidR="000A6D13" w:rsidRPr="00CD7F36" w:rsidRDefault="000A6D13" w:rsidP="000D74DD">
            <w:pPr>
              <w:rPr>
                <w:rFonts w:ascii="Arial" w:hAnsi="Arial" w:cs="Arial"/>
                <w:b/>
                <w:bCs/>
                <w:color w:val="4F81BD"/>
                <w:sz w:val="24"/>
                <w:szCs w:val="24"/>
              </w:rPr>
            </w:pPr>
            <w:r w:rsidRPr="00CD7F36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36507C5" wp14:editId="0FA3293B">
                  <wp:extent cx="1007745" cy="609600"/>
                  <wp:effectExtent l="0" t="0" r="0" b="0"/>
                  <wp:docPr id="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2F2DE9" w14:textId="77777777" w:rsidR="000A6D13" w:rsidRPr="00CD7F36" w:rsidRDefault="000A6D13" w:rsidP="000A6D13">
            <w:pPr>
              <w:ind w:left="360"/>
              <w:rPr>
                <w:rFonts w:ascii="Arial" w:hAnsi="Arial" w:cs="Arial"/>
                <w:b/>
                <w:bCs/>
                <w:color w:val="4F81BD"/>
                <w:sz w:val="24"/>
                <w:szCs w:val="24"/>
              </w:rPr>
            </w:pPr>
          </w:p>
          <w:p w14:paraId="16015143" w14:textId="77777777" w:rsidR="000A6D13" w:rsidRPr="00CD7F36" w:rsidRDefault="000A6D13" w:rsidP="000A6D13">
            <w:pPr>
              <w:pStyle w:val="Listecouleur-Accent11"/>
              <w:ind w:left="360"/>
              <w:jc w:val="left"/>
              <w:rPr>
                <w:rFonts w:ascii="Arial" w:hAnsi="Arial" w:cs="Arial"/>
                <w:b/>
                <w:bCs/>
                <w:color w:val="4F81BD"/>
                <w:sz w:val="24"/>
                <w:szCs w:val="24"/>
              </w:rPr>
            </w:pPr>
          </w:p>
        </w:tc>
      </w:tr>
    </w:tbl>
    <w:p w14:paraId="0312D16D" w14:textId="77777777" w:rsidR="00312F7B" w:rsidRPr="00722601" w:rsidRDefault="00312F7B" w:rsidP="00312F7B">
      <w:pPr>
        <w:jc w:val="right"/>
        <w:rPr>
          <w:rFonts w:ascii="Arial" w:hAnsi="Arial" w:cs="Arial"/>
        </w:rPr>
      </w:pPr>
    </w:p>
    <w:p w14:paraId="03F8FEEB" w14:textId="77777777" w:rsidR="00AD6CE7" w:rsidRPr="00722601" w:rsidRDefault="00AD6CE7" w:rsidP="00312F7B">
      <w:pPr>
        <w:jc w:val="right"/>
        <w:rPr>
          <w:rFonts w:ascii="Arial" w:hAnsi="Arial" w:cs="Arial"/>
        </w:rPr>
      </w:pPr>
    </w:p>
    <w:sectPr w:rsidR="00AD6CE7" w:rsidRPr="00722601" w:rsidSect="000E3819">
      <w:headerReference w:type="default" r:id="rId14"/>
      <w:pgSz w:w="16838" w:h="11906" w:orient="landscape"/>
      <w:pgMar w:top="567" w:right="567" w:bottom="567" w:left="567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DEE87" w14:textId="77777777" w:rsidR="00AB13E3" w:rsidRDefault="00AB13E3">
      <w:r>
        <w:separator/>
      </w:r>
    </w:p>
  </w:endnote>
  <w:endnote w:type="continuationSeparator" w:id="0">
    <w:p w14:paraId="2B0B1C70" w14:textId="77777777" w:rsidR="00AB13E3" w:rsidRDefault="00AB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6F015" w14:textId="77777777" w:rsidR="00AB13E3" w:rsidRDefault="00AB13E3">
      <w:r>
        <w:separator/>
      </w:r>
    </w:p>
  </w:footnote>
  <w:footnote w:type="continuationSeparator" w:id="0">
    <w:p w14:paraId="29EBEFBB" w14:textId="77777777" w:rsidR="00AB13E3" w:rsidRDefault="00AB1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AF473" w14:textId="77777777" w:rsidR="000E3819" w:rsidRPr="00A108E6" w:rsidRDefault="000E3819" w:rsidP="000E3819">
    <w:pPr>
      <w:pStyle w:val="En-tte"/>
      <w:rPr>
        <w:rFonts w:ascii="Arial" w:hAnsi="Arial"/>
        <w:bCs/>
        <w:sz w:val="24"/>
        <w:szCs w:val="24"/>
        <w:shd w:val="clear" w:color="auto" w:fill="FFFFFF"/>
      </w:rPr>
    </w:pPr>
    <w:r w:rsidRPr="00A108E6">
      <w:rPr>
        <w:rFonts w:ascii="Arial" w:hAnsi="Arial"/>
        <w:bCs/>
        <w:sz w:val="24"/>
        <w:szCs w:val="24"/>
        <w:shd w:val="clear" w:color="auto" w:fill="FFFFFF"/>
      </w:rPr>
      <w:t>1-1- Génétique et évolution </w:t>
    </w:r>
  </w:p>
  <w:p w14:paraId="2890F637" w14:textId="5EF35980" w:rsidR="00C1494B" w:rsidRPr="000E3819" w:rsidRDefault="000E3819" w:rsidP="000E3819">
    <w:pPr>
      <w:pStyle w:val="En-tte"/>
    </w:pPr>
    <w:r>
      <w:rPr>
        <w:rFonts w:ascii="Arial" w:hAnsi="Arial"/>
        <w:b/>
        <w:sz w:val="24"/>
        <w:szCs w:val="24"/>
        <w:shd w:val="clear" w:color="auto" w:fill="FFFFFF"/>
      </w:rPr>
      <w:t xml:space="preserve">Un modèle génétique du brassage génétique : </w:t>
    </w:r>
    <w:r w:rsidRPr="00024376">
      <w:rPr>
        <w:rFonts w:ascii="Arial" w:hAnsi="Arial"/>
        <w:b/>
        <w:i/>
        <w:iCs/>
        <w:sz w:val="24"/>
        <w:szCs w:val="24"/>
        <w:shd w:val="clear" w:color="auto" w:fill="FFFFFF"/>
      </w:rPr>
      <w:t>Sordaria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itre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 w15:restartNumberingAfterBreak="0">
    <w:nsid w:val="059B425C"/>
    <w:multiLevelType w:val="hybridMultilevel"/>
    <w:tmpl w:val="26A02646"/>
    <w:lvl w:ilvl="0" w:tplc="833CFF72">
      <w:numFmt w:val="bullet"/>
      <w:lvlText w:val="-"/>
      <w:lvlJc w:val="left"/>
      <w:pPr>
        <w:ind w:left="2061" w:hanging="360"/>
      </w:pPr>
      <w:rPr>
        <w:rFonts w:ascii="Arial" w:hAnsi="Arial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03ECB"/>
    <w:multiLevelType w:val="hybridMultilevel"/>
    <w:tmpl w:val="44609CBE"/>
    <w:lvl w:ilvl="0" w:tplc="79BEFD2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sz w:val="22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5463AE"/>
    <w:multiLevelType w:val="hybridMultilevel"/>
    <w:tmpl w:val="BAEA2D3C"/>
    <w:lvl w:ilvl="0" w:tplc="040C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5" w15:restartNumberingAfterBreak="0">
    <w:nsid w:val="3DE714D2"/>
    <w:multiLevelType w:val="hybridMultilevel"/>
    <w:tmpl w:val="BD9A501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01822"/>
    <w:multiLevelType w:val="hybridMultilevel"/>
    <w:tmpl w:val="A64EA470"/>
    <w:lvl w:ilvl="0" w:tplc="9E2477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F1593"/>
    <w:multiLevelType w:val="hybridMultilevel"/>
    <w:tmpl w:val="C900B918"/>
    <w:lvl w:ilvl="0" w:tplc="040C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5F6A2158"/>
    <w:multiLevelType w:val="hybridMultilevel"/>
    <w:tmpl w:val="AC2462D0"/>
    <w:lvl w:ilvl="0" w:tplc="B6208B2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6560D3"/>
    <w:multiLevelType w:val="hybridMultilevel"/>
    <w:tmpl w:val="91DC51D4"/>
    <w:lvl w:ilvl="0" w:tplc="97E82AA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A4"/>
    <w:rsid w:val="00002E28"/>
    <w:rsid w:val="00003859"/>
    <w:rsid w:val="00004578"/>
    <w:rsid w:val="00007BB8"/>
    <w:rsid w:val="00011C7B"/>
    <w:rsid w:val="000138FF"/>
    <w:rsid w:val="00021E2A"/>
    <w:rsid w:val="00023EA5"/>
    <w:rsid w:val="00024A0F"/>
    <w:rsid w:val="00027C70"/>
    <w:rsid w:val="00030453"/>
    <w:rsid w:val="00034C1E"/>
    <w:rsid w:val="00035324"/>
    <w:rsid w:val="000410D1"/>
    <w:rsid w:val="00041C10"/>
    <w:rsid w:val="00044BC6"/>
    <w:rsid w:val="00045B64"/>
    <w:rsid w:val="0004647A"/>
    <w:rsid w:val="00055CC6"/>
    <w:rsid w:val="00060E52"/>
    <w:rsid w:val="000614B9"/>
    <w:rsid w:val="000656B0"/>
    <w:rsid w:val="0006715D"/>
    <w:rsid w:val="000673A3"/>
    <w:rsid w:val="00070611"/>
    <w:rsid w:val="000761B5"/>
    <w:rsid w:val="00081207"/>
    <w:rsid w:val="00081A3D"/>
    <w:rsid w:val="000839FA"/>
    <w:rsid w:val="00083AD0"/>
    <w:rsid w:val="00083BAC"/>
    <w:rsid w:val="0008726F"/>
    <w:rsid w:val="000907DE"/>
    <w:rsid w:val="00091467"/>
    <w:rsid w:val="00095237"/>
    <w:rsid w:val="000A34CD"/>
    <w:rsid w:val="000A623D"/>
    <w:rsid w:val="000A6D13"/>
    <w:rsid w:val="000B5C64"/>
    <w:rsid w:val="000B7B2A"/>
    <w:rsid w:val="000C01DA"/>
    <w:rsid w:val="000C1275"/>
    <w:rsid w:val="000D0897"/>
    <w:rsid w:val="000D30FF"/>
    <w:rsid w:val="000D3654"/>
    <w:rsid w:val="000D3C69"/>
    <w:rsid w:val="000D6F81"/>
    <w:rsid w:val="000D74DD"/>
    <w:rsid w:val="000E3819"/>
    <w:rsid w:val="000E560A"/>
    <w:rsid w:val="000E76A4"/>
    <w:rsid w:val="00100F78"/>
    <w:rsid w:val="00102038"/>
    <w:rsid w:val="00104E44"/>
    <w:rsid w:val="0010537A"/>
    <w:rsid w:val="00105753"/>
    <w:rsid w:val="00105C1A"/>
    <w:rsid w:val="00105D28"/>
    <w:rsid w:val="00105ED1"/>
    <w:rsid w:val="00111B3C"/>
    <w:rsid w:val="00116858"/>
    <w:rsid w:val="00120543"/>
    <w:rsid w:val="001208C9"/>
    <w:rsid w:val="00122B2E"/>
    <w:rsid w:val="00122D24"/>
    <w:rsid w:val="00124508"/>
    <w:rsid w:val="00125EBD"/>
    <w:rsid w:val="00126F8A"/>
    <w:rsid w:val="001279C1"/>
    <w:rsid w:val="00127E2E"/>
    <w:rsid w:val="00131858"/>
    <w:rsid w:val="0014201A"/>
    <w:rsid w:val="00142539"/>
    <w:rsid w:val="00143D49"/>
    <w:rsid w:val="001443FB"/>
    <w:rsid w:val="00145D76"/>
    <w:rsid w:val="00153D3B"/>
    <w:rsid w:val="00154174"/>
    <w:rsid w:val="001555F4"/>
    <w:rsid w:val="00155706"/>
    <w:rsid w:val="00155F05"/>
    <w:rsid w:val="00156396"/>
    <w:rsid w:val="00167238"/>
    <w:rsid w:val="001706D6"/>
    <w:rsid w:val="00170EF4"/>
    <w:rsid w:val="00172BBD"/>
    <w:rsid w:val="001738DF"/>
    <w:rsid w:val="001750DF"/>
    <w:rsid w:val="0018198C"/>
    <w:rsid w:val="00184190"/>
    <w:rsid w:val="00185544"/>
    <w:rsid w:val="00186515"/>
    <w:rsid w:val="00190840"/>
    <w:rsid w:val="00192BE0"/>
    <w:rsid w:val="001942D9"/>
    <w:rsid w:val="001A55B9"/>
    <w:rsid w:val="001A784D"/>
    <w:rsid w:val="001C1130"/>
    <w:rsid w:val="001C12D4"/>
    <w:rsid w:val="001C1FBC"/>
    <w:rsid w:val="001C4116"/>
    <w:rsid w:val="001C534F"/>
    <w:rsid w:val="001C5EFA"/>
    <w:rsid w:val="001C6B7A"/>
    <w:rsid w:val="001C6ED1"/>
    <w:rsid w:val="001D512E"/>
    <w:rsid w:val="001D5E88"/>
    <w:rsid w:val="001E08EE"/>
    <w:rsid w:val="001E2B45"/>
    <w:rsid w:val="001E441C"/>
    <w:rsid w:val="001F0111"/>
    <w:rsid w:val="001F0590"/>
    <w:rsid w:val="001F1BC1"/>
    <w:rsid w:val="001F43FD"/>
    <w:rsid w:val="002001E8"/>
    <w:rsid w:val="00202E43"/>
    <w:rsid w:val="00204515"/>
    <w:rsid w:val="00213FB6"/>
    <w:rsid w:val="002167E4"/>
    <w:rsid w:val="00217C9D"/>
    <w:rsid w:val="002220F4"/>
    <w:rsid w:val="00227F74"/>
    <w:rsid w:val="0023074C"/>
    <w:rsid w:val="00234BD4"/>
    <w:rsid w:val="00241272"/>
    <w:rsid w:val="002441C9"/>
    <w:rsid w:val="00245409"/>
    <w:rsid w:val="0024732A"/>
    <w:rsid w:val="002526D9"/>
    <w:rsid w:val="00253769"/>
    <w:rsid w:val="0025380C"/>
    <w:rsid w:val="00253DF0"/>
    <w:rsid w:val="00257621"/>
    <w:rsid w:val="0026457B"/>
    <w:rsid w:val="00265ABF"/>
    <w:rsid w:val="00271626"/>
    <w:rsid w:val="00272B10"/>
    <w:rsid w:val="00282614"/>
    <w:rsid w:val="00290F7B"/>
    <w:rsid w:val="00294F7D"/>
    <w:rsid w:val="0029609F"/>
    <w:rsid w:val="00296E11"/>
    <w:rsid w:val="002973B9"/>
    <w:rsid w:val="002A25C4"/>
    <w:rsid w:val="002B099C"/>
    <w:rsid w:val="002B4736"/>
    <w:rsid w:val="002B480F"/>
    <w:rsid w:val="002B519E"/>
    <w:rsid w:val="002B5D42"/>
    <w:rsid w:val="002B69A7"/>
    <w:rsid w:val="002C1DDD"/>
    <w:rsid w:val="002C4279"/>
    <w:rsid w:val="002C529A"/>
    <w:rsid w:val="002C5B49"/>
    <w:rsid w:val="002C696C"/>
    <w:rsid w:val="002D3F8E"/>
    <w:rsid w:val="002D5E85"/>
    <w:rsid w:val="002F1020"/>
    <w:rsid w:val="002F1E4E"/>
    <w:rsid w:val="003035FF"/>
    <w:rsid w:val="00312F7B"/>
    <w:rsid w:val="00313959"/>
    <w:rsid w:val="00314BC0"/>
    <w:rsid w:val="00315F21"/>
    <w:rsid w:val="00316889"/>
    <w:rsid w:val="0032013A"/>
    <w:rsid w:val="0032282D"/>
    <w:rsid w:val="00325513"/>
    <w:rsid w:val="003309D1"/>
    <w:rsid w:val="00331572"/>
    <w:rsid w:val="00332D87"/>
    <w:rsid w:val="0033333D"/>
    <w:rsid w:val="00335393"/>
    <w:rsid w:val="00347873"/>
    <w:rsid w:val="003512BB"/>
    <w:rsid w:val="003521A4"/>
    <w:rsid w:val="0035655E"/>
    <w:rsid w:val="00363F37"/>
    <w:rsid w:val="0036413B"/>
    <w:rsid w:val="00364F0F"/>
    <w:rsid w:val="003659F4"/>
    <w:rsid w:val="00366462"/>
    <w:rsid w:val="003676D1"/>
    <w:rsid w:val="003679AE"/>
    <w:rsid w:val="00373668"/>
    <w:rsid w:val="00375022"/>
    <w:rsid w:val="00384F24"/>
    <w:rsid w:val="00386BDC"/>
    <w:rsid w:val="00391E75"/>
    <w:rsid w:val="00393F8C"/>
    <w:rsid w:val="00395C88"/>
    <w:rsid w:val="00396A49"/>
    <w:rsid w:val="003971CD"/>
    <w:rsid w:val="003974B6"/>
    <w:rsid w:val="003974D8"/>
    <w:rsid w:val="003A1637"/>
    <w:rsid w:val="003A4F5C"/>
    <w:rsid w:val="003B0494"/>
    <w:rsid w:val="003B129B"/>
    <w:rsid w:val="003B2DC9"/>
    <w:rsid w:val="003B31FC"/>
    <w:rsid w:val="003B5F10"/>
    <w:rsid w:val="003B6312"/>
    <w:rsid w:val="003B6833"/>
    <w:rsid w:val="003B6D28"/>
    <w:rsid w:val="003B6F30"/>
    <w:rsid w:val="003C17D9"/>
    <w:rsid w:val="003C3391"/>
    <w:rsid w:val="003C5DFA"/>
    <w:rsid w:val="003C6725"/>
    <w:rsid w:val="003C7D45"/>
    <w:rsid w:val="003D2DBF"/>
    <w:rsid w:val="003D617A"/>
    <w:rsid w:val="003D72B1"/>
    <w:rsid w:val="003E22BD"/>
    <w:rsid w:val="003E6D7F"/>
    <w:rsid w:val="003F09CA"/>
    <w:rsid w:val="003F368C"/>
    <w:rsid w:val="003F3C32"/>
    <w:rsid w:val="003F4C46"/>
    <w:rsid w:val="003F5749"/>
    <w:rsid w:val="00403DB5"/>
    <w:rsid w:val="00407ABA"/>
    <w:rsid w:val="0041049C"/>
    <w:rsid w:val="004122F6"/>
    <w:rsid w:val="004147FA"/>
    <w:rsid w:val="00414D7F"/>
    <w:rsid w:val="00416307"/>
    <w:rsid w:val="0041730A"/>
    <w:rsid w:val="00417BB5"/>
    <w:rsid w:val="00425859"/>
    <w:rsid w:val="004270FB"/>
    <w:rsid w:val="0043417C"/>
    <w:rsid w:val="00436432"/>
    <w:rsid w:val="00441A86"/>
    <w:rsid w:val="00442943"/>
    <w:rsid w:val="00443827"/>
    <w:rsid w:val="004440CC"/>
    <w:rsid w:val="00447316"/>
    <w:rsid w:val="00450B6E"/>
    <w:rsid w:val="00450CE1"/>
    <w:rsid w:val="00450D84"/>
    <w:rsid w:val="00450E5A"/>
    <w:rsid w:val="00452D21"/>
    <w:rsid w:val="004646AC"/>
    <w:rsid w:val="0047703C"/>
    <w:rsid w:val="0048144E"/>
    <w:rsid w:val="00487028"/>
    <w:rsid w:val="0049001A"/>
    <w:rsid w:val="00491CF5"/>
    <w:rsid w:val="00493593"/>
    <w:rsid w:val="00495DC4"/>
    <w:rsid w:val="004A2F93"/>
    <w:rsid w:val="004A3E0A"/>
    <w:rsid w:val="004A70B3"/>
    <w:rsid w:val="004B07E9"/>
    <w:rsid w:val="004B73C5"/>
    <w:rsid w:val="004C03E3"/>
    <w:rsid w:val="004C0842"/>
    <w:rsid w:val="004C12BA"/>
    <w:rsid w:val="004C2E61"/>
    <w:rsid w:val="004C420F"/>
    <w:rsid w:val="004C62A8"/>
    <w:rsid w:val="004D3F06"/>
    <w:rsid w:val="004E1366"/>
    <w:rsid w:val="004E25F6"/>
    <w:rsid w:val="004E3064"/>
    <w:rsid w:val="004E4930"/>
    <w:rsid w:val="00500D22"/>
    <w:rsid w:val="00510456"/>
    <w:rsid w:val="0051324C"/>
    <w:rsid w:val="00513C23"/>
    <w:rsid w:val="005159D3"/>
    <w:rsid w:val="005168EB"/>
    <w:rsid w:val="00520F98"/>
    <w:rsid w:val="0052764C"/>
    <w:rsid w:val="0053035B"/>
    <w:rsid w:val="00530435"/>
    <w:rsid w:val="00530C0F"/>
    <w:rsid w:val="00530D4B"/>
    <w:rsid w:val="00531F17"/>
    <w:rsid w:val="00532B75"/>
    <w:rsid w:val="00534694"/>
    <w:rsid w:val="00534DB2"/>
    <w:rsid w:val="00535C92"/>
    <w:rsid w:val="00537053"/>
    <w:rsid w:val="005410FB"/>
    <w:rsid w:val="005411B5"/>
    <w:rsid w:val="00545B91"/>
    <w:rsid w:val="00554331"/>
    <w:rsid w:val="005625AB"/>
    <w:rsid w:val="005626A4"/>
    <w:rsid w:val="00565937"/>
    <w:rsid w:val="00565DB0"/>
    <w:rsid w:val="00566234"/>
    <w:rsid w:val="0056761A"/>
    <w:rsid w:val="00576FD0"/>
    <w:rsid w:val="00584E80"/>
    <w:rsid w:val="005875CE"/>
    <w:rsid w:val="0059139E"/>
    <w:rsid w:val="00592A33"/>
    <w:rsid w:val="005932FA"/>
    <w:rsid w:val="00593C09"/>
    <w:rsid w:val="005962D3"/>
    <w:rsid w:val="005A01D3"/>
    <w:rsid w:val="005A23BE"/>
    <w:rsid w:val="005A37A3"/>
    <w:rsid w:val="005A6A3E"/>
    <w:rsid w:val="005B6172"/>
    <w:rsid w:val="005B6651"/>
    <w:rsid w:val="005C7B99"/>
    <w:rsid w:val="005D260A"/>
    <w:rsid w:val="005D45D8"/>
    <w:rsid w:val="005D75CA"/>
    <w:rsid w:val="005E1CC3"/>
    <w:rsid w:val="005E242A"/>
    <w:rsid w:val="005E62D0"/>
    <w:rsid w:val="005F28DA"/>
    <w:rsid w:val="005F3B71"/>
    <w:rsid w:val="00602E40"/>
    <w:rsid w:val="00604C16"/>
    <w:rsid w:val="00607F02"/>
    <w:rsid w:val="006101F4"/>
    <w:rsid w:val="006147C4"/>
    <w:rsid w:val="00615F3A"/>
    <w:rsid w:val="0061697F"/>
    <w:rsid w:val="00617325"/>
    <w:rsid w:val="00617A1E"/>
    <w:rsid w:val="00623952"/>
    <w:rsid w:val="006311EE"/>
    <w:rsid w:val="00632A0A"/>
    <w:rsid w:val="006375F9"/>
    <w:rsid w:val="00650B28"/>
    <w:rsid w:val="00652B34"/>
    <w:rsid w:val="0065372C"/>
    <w:rsid w:val="0066578A"/>
    <w:rsid w:val="00670433"/>
    <w:rsid w:val="00673B1D"/>
    <w:rsid w:val="0067404E"/>
    <w:rsid w:val="00674244"/>
    <w:rsid w:val="0067448B"/>
    <w:rsid w:val="00684299"/>
    <w:rsid w:val="00685F11"/>
    <w:rsid w:val="006877F1"/>
    <w:rsid w:val="00692B11"/>
    <w:rsid w:val="00694917"/>
    <w:rsid w:val="006967D1"/>
    <w:rsid w:val="00697B29"/>
    <w:rsid w:val="006A0E2C"/>
    <w:rsid w:val="006A42D6"/>
    <w:rsid w:val="006A5DE4"/>
    <w:rsid w:val="006B0752"/>
    <w:rsid w:val="006B0D5E"/>
    <w:rsid w:val="006B28BD"/>
    <w:rsid w:val="006C2B62"/>
    <w:rsid w:val="006C3330"/>
    <w:rsid w:val="006C4481"/>
    <w:rsid w:val="006C770B"/>
    <w:rsid w:val="006D1A77"/>
    <w:rsid w:val="00700E60"/>
    <w:rsid w:val="00701811"/>
    <w:rsid w:val="0070241E"/>
    <w:rsid w:val="00704537"/>
    <w:rsid w:val="00713B7F"/>
    <w:rsid w:val="00720483"/>
    <w:rsid w:val="0072096E"/>
    <w:rsid w:val="00722601"/>
    <w:rsid w:val="00723ED7"/>
    <w:rsid w:val="00724503"/>
    <w:rsid w:val="00726309"/>
    <w:rsid w:val="0072647F"/>
    <w:rsid w:val="00727892"/>
    <w:rsid w:val="0073358F"/>
    <w:rsid w:val="0073414C"/>
    <w:rsid w:val="00734927"/>
    <w:rsid w:val="00737C18"/>
    <w:rsid w:val="00745E46"/>
    <w:rsid w:val="00756DBC"/>
    <w:rsid w:val="00763750"/>
    <w:rsid w:val="00763EBD"/>
    <w:rsid w:val="00765EE0"/>
    <w:rsid w:val="00767783"/>
    <w:rsid w:val="00767E45"/>
    <w:rsid w:val="0077125E"/>
    <w:rsid w:val="00771E82"/>
    <w:rsid w:val="00775F6B"/>
    <w:rsid w:val="00776F7D"/>
    <w:rsid w:val="0077707C"/>
    <w:rsid w:val="007778D9"/>
    <w:rsid w:val="007835A7"/>
    <w:rsid w:val="00784144"/>
    <w:rsid w:val="00785113"/>
    <w:rsid w:val="00790B92"/>
    <w:rsid w:val="007914CD"/>
    <w:rsid w:val="00794B0B"/>
    <w:rsid w:val="00797BD5"/>
    <w:rsid w:val="007A1C4E"/>
    <w:rsid w:val="007A2375"/>
    <w:rsid w:val="007A596A"/>
    <w:rsid w:val="007A62D4"/>
    <w:rsid w:val="007B00E2"/>
    <w:rsid w:val="007B0C6B"/>
    <w:rsid w:val="007B2E8B"/>
    <w:rsid w:val="007C15E0"/>
    <w:rsid w:val="007C1BBC"/>
    <w:rsid w:val="007C1E33"/>
    <w:rsid w:val="007C6FA6"/>
    <w:rsid w:val="007D2DD8"/>
    <w:rsid w:val="007D7077"/>
    <w:rsid w:val="007E40EF"/>
    <w:rsid w:val="007E4D8B"/>
    <w:rsid w:val="007F3E96"/>
    <w:rsid w:val="007F5511"/>
    <w:rsid w:val="008016E0"/>
    <w:rsid w:val="008030DF"/>
    <w:rsid w:val="00816BDD"/>
    <w:rsid w:val="008277AA"/>
    <w:rsid w:val="00830DE0"/>
    <w:rsid w:val="008339DC"/>
    <w:rsid w:val="00834529"/>
    <w:rsid w:val="00834A9B"/>
    <w:rsid w:val="008359C7"/>
    <w:rsid w:val="00835BE0"/>
    <w:rsid w:val="008375C0"/>
    <w:rsid w:val="00851051"/>
    <w:rsid w:val="00854B63"/>
    <w:rsid w:val="00854BF4"/>
    <w:rsid w:val="008568FF"/>
    <w:rsid w:val="008647C3"/>
    <w:rsid w:val="008674D2"/>
    <w:rsid w:val="00867725"/>
    <w:rsid w:val="008710DF"/>
    <w:rsid w:val="00881FAB"/>
    <w:rsid w:val="008854FB"/>
    <w:rsid w:val="008869EE"/>
    <w:rsid w:val="0089085F"/>
    <w:rsid w:val="00891BBA"/>
    <w:rsid w:val="00892A8C"/>
    <w:rsid w:val="008B08EB"/>
    <w:rsid w:val="008B180E"/>
    <w:rsid w:val="008B4B9F"/>
    <w:rsid w:val="008D258D"/>
    <w:rsid w:val="008D63C7"/>
    <w:rsid w:val="008E5EE9"/>
    <w:rsid w:val="008F001A"/>
    <w:rsid w:val="008F043B"/>
    <w:rsid w:val="008F1848"/>
    <w:rsid w:val="008F1A6B"/>
    <w:rsid w:val="008F3C58"/>
    <w:rsid w:val="008F4557"/>
    <w:rsid w:val="0090005D"/>
    <w:rsid w:val="00905259"/>
    <w:rsid w:val="00905F90"/>
    <w:rsid w:val="00907E6B"/>
    <w:rsid w:val="00907E75"/>
    <w:rsid w:val="00913973"/>
    <w:rsid w:val="00914B2D"/>
    <w:rsid w:val="00914B83"/>
    <w:rsid w:val="00914CF7"/>
    <w:rsid w:val="00917257"/>
    <w:rsid w:val="009232E5"/>
    <w:rsid w:val="009236D7"/>
    <w:rsid w:val="00927B0C"/>
    <w:rsid w:val="00932245"/>
    <w:rsid w:val="00934F68"/>
    <w:rsid w:val="00935015"/>
    <w:rsid w:val="00940EF3"/>
    <w:rsid w:val="009416FE"/>
    <w:rsid w:val="00941E5F"/>
    <w:rsid w:val="00946EDF"/>
    <w:rsid w:val="009509C5"/>
    <w:rsid w:val="00953B30"/>
    <w:rsid w:val="009571B7"/>
    <w:rsid w:val="009617BD"/>
    <w:rsid w:val="00961DA9"/>
    <w:rsid w:val="0096227B"/>
    <w:rsid w:val="009734AF"/>
    <w:rsid w:val="00974F08"/>
    <w:rsid w:val="00991FF0"/>
    <w:rsid w:val="00996824"/>
    <w:rsid w:val="009A0324"/>
    <w:rsid w:val="009A7277"/>
    <w:rsid w:val="009A773B"/>
    <w:rsid w:val="009B2929"/>
    <w:rsid w:val="009B3F4B"/>
    <w:rsid w:val="009B5681"/>
    <w:rsid w:val="009C4587"/>
    <w:rsid w:val="009C47E6"/>
    <w:rsid w:val="009C5C4A"/>
    <w:rsid w:val="009C68A5"/>
    <w:rsid w:val="009D1D64"/>
    <w:rsid w:val="009D2923"/>
    <w:rsid w:val="009D5E4F"/>
    <w:rsid w:val="009D606C"/>
    <w:rsid w:val="009D64BA"/>
    <w:rsid w:val="009D6CE3"/>
    <w:rsid w:val="009E4C66"/>
    <w:rsid w:val="009E58D8"/>
    <w:rsid w:val="009E705F"/>
    <w:rsid w:val="009E710C"/>
    <w:rsid w:val="009F635C"/>
    <w:rsid w:val="009F6A22"/>
    <w:rsid w:val="009F790E"/>
    <w:rsid w:val="00A0002E"/>
    <w:rsid w:val="00A014AD"/>
    <w:rsid w:val="00A0255D"/>
    <w:rsid w:val="00A02E69"/>
    <w:rsid w:val="00A125A0"/>
    <w:rsid w:val="00A22487"/>
    <w:rsid w:val="00A277AB"/>
    <w:rsid w:val="00A41423"/>
    <w:rsid w:val="00A52295"/>
    <w:rsid w:val="00A53DB6"/>
    <w:rsid w:val="00A53DBE"/>
    <w:rsid w:val="00A55397"/>
    <w:rsid w:val="00A57978"/>
    <w:rsid w:val="00A61187"/>
    <w:rsid w:val="00A76420"/>
    <w:rsid w:val="00A7769C"/>
    <w:rsid w:val="00A837D7"/>
    <w:rsid w:val="00A84319"/>
    <w:rsid w:val="00A843DF"/>
    <w:rsid w:val="00A87EAB"/>
    <w:rsid w:val="00A946EF"/>
    <w:rsid w:val="00A94D54"/>
    <w:rsid w:val="00A97A21"/>
    <w:rsid w:val="00AA0562"/>
    <w:rsid w:val="00AA188E"/>
    <w:rsid w:val="00AA6276"/>
    <w:rsid w:val="00AA74C5"/>
    <w:rsid w:val="00AB13E3"/>
    <w:rsid w:val="00AB223C"/>
    <w:rsid w:val="00AB276A"/>
    <w:rsid w:val="00AB3535"/>
    <w:rsid w:val="00AB5958"/>
    <w:rsid w:val="00AB70E5"/>
    <w:rsid w:val="00AC236A"/>
    <w:rsid w:val="00AC35E1"/>
    <w:rsid w:val="00AC44FE"/>
    <w:rsid w:val="00AC497F"/>
    <w:rsid w:val="00AC58BE"/>
    <w:rsid w:val="00AC6863"/>
    <w:rsid w:val="00AD1AC2"/>
    <w:rsid w:val="00AD6CE7"/>
    <w:rsid w:val="00AE021D"/>
    <w:rsid w:val="00AE15A0"/>
    <w:rsid w:val="00AE1DCC"/>
    <w:rsid w:val="00AF2435"/>
    <w:rsid w:val="00AF6051"/>
    <w:rsid w:val="00AF75F9"/>
    <w:rsid w:val="00B020C1"/>
    <w:rsid w:val="00B036E9"/>
    <w:rsid w:val="00B05975"/>
    <w:rsid w:val="00B06628"/>
    <w:rsid w:val="00B14104"/>
    <w:rsid w:val="00B178D4"/>
    <w:rsid w:val="00B23BC9"/>
    <w:rsid w:val="00B2484E"/>
    <w:rsid w:val="00B302B3"/>
    <w:rsid w:val="00B30D38"/>
    <w:rsid w:val="00B366A4"/>
    <w:rsid w:val="00B36FA4"/>
    <w:rsid w:val="00B373A8"/>
    <w:rsid w:val="00B40879"/>
    <w:rsid w:val="00B518DC"/>
    <w:rsid w:val="00B5402B"/>
    <w:rsid w:val="00B54748"/>
    <w:rsid w:val="00B56395"/>
    <w:rsid w:val="00B626F0"/>
    <w:rsid w:val="00B62E94"/>
    <w:rsid w:val="00B65928"/>
    <w:rsid w:val="00B67F2C"/>
    <w:rsid w:val="00B715B8"/>
    <w:rsid w:val="00B75A12"/>
    <w:rsid w:val="00B80BC4"/>
    <w:rsid w:val="00B842E9"/>
    <w:rsid w:val="00B85430"/>
    <w:rsid w:val="00B867DB"/>
    <w:rsid w:val="00B86A3F"/>
    <w:rsid w:val="00B91B1C"/>
    <w:rsid w:val="00B93843"/>
    <w:rsid w:val="00B93A3B"/>
    <w:rsid w:val="00B945AF"/>
    <w:rsid w:val="00B94EE0"/>
    <w:rsid w:val="00B95FEC"/>
    <w:rsid w:val="00B96E36"/>
    <w:rsid w:val="00B970C6"/>
    <w:rsid w:val="00BA0B77"/>
    <w:rsid w:val="00BA3123"/>
    <w:rsid w:val="00BA499D"/>
    <w:rsid w:val="00BA4DD5"/>
    <w:rsid w:val="00BB0201"/>
    <w:rsid w:val="00BB143F"/>
    <w:rsid w:val="00BB2784"/>
    <w:rsid w:val="00BB6622"/>
    <w:rsid w:val="00BB72B8"/>
    <w:rsid w:val="00BC064E"/>
    <w:rsid w:val="00BC0BC8"/>
    <w:rsid w:val="00BC35E0"/>
    <w:rsid w:val="00BC4393"/>
    <w:rsid w:val="00BE0B93"/>
    <w:rsid w:val="00BE239D"/>
    <w:rsid w:val="00BE2D79"/>
    <w:rsid w:val="00BE3FBB"/>
    <w:rsid w:val="00BE4D41"/>
    <w:rsid w:val="00BE4FCF"/>
    <w:rsid w:val="00BE7054"/>
    <w:rsid w:val="00BF435D"/>
    <w:rsid w:val="00BF5125"/>
    <w:rsid w:val="00BF5591"/>
    <w:rsid w:val="00BF6F61"/>
    <w:rsid w:val="00C02FCC"/>
    <w:rsid w:val="00C050FB"/>
    <w:rsid w:val="00C07A21"/>
    <w:rsid w:val="00C07EC3"/>
    <w:rsid w:val="00C1494B"/>
    <w:rsid w:val="00C149CA"/>
    <w:rsid w:val="00C14D2B"/>
    <w:rsid w:val="00C15372"/>
    <w:rsid w:val="00C15A14"/>
    <w:rsid w:val="00C1777E"/>
    <w:rsid w:val="00C200F4"/>
    <w:rsid w:val="00C23999"/>
    <w:rsid w:val="00C258AB"/>
    <w:rsid w:val="00C33B22"/>
    <w:rsid w:val="00C35611"/>
    <w:rsid w:val="00C4181D"/>
    <w:rsid w:val="00C437AC"/>
    <w:rsid w:val="00C43985"/>
    <w:rsid w:val="00C44B2F"/>
    <w:rsid w:val="00C454AD"/>
    <w:rsid w:val="00C46D67"/>
    <w:rsid w:val="00C47393"/>
    <w:rsid w:val="00C47A73"/>
    <w:rsid w:val="00C50E53"/>
    <w:rsid w:val="00C54E65"/>
    <w:rsid w:val="00C56132"/>
    <w:rsid w:val="00C6278C"/>
    <w:rsid w:val="00C6645E"/>
    <w:rsid w:val="00C72117"/>
    <w:rsid w:val="00C72989"/>
    <w:rsid w:val="00C76FFE"/>
    <w:rsid w:val="00C87B20"/>
    <w:rsid w:val="00C900EC"/>
    <w:rsid w:val="00C93787"/>
    <w:rsid w:val="00C97E0B"/>
    <w:rsid w:val="00CA452A"/>
    <w:rsid w:val="00CA529D"/>
    <w:rsid w:val="00CB2D9F"/>
    <w:rsid w:val="00CB2E80"/>
    <w:rsid w:val="00CB5670"/>
    <w:rsid w:val="00CB66B6"/>
    <w:rsid w:val="00CC0D47"/>
    <w:rsid w:val="00CC42B4"/>
    <w:rsid w:val="00CC6DC8"/>
    <w:rsid w:val="00CD2089"/>
    <w:rsid w:val="00CD21E5"/>
    <w:rsid w:val="00CD2B40"/>
    <w:rsid w:val="00CD2EB2"/>
    <w:rsid w:val="00CD3DE5"/>
    <w:rsid w:val="00CD67F2"/>
    <w:rsid w:val="00CD6AF6"/>
    <w:rsid w:val="00CD7F36"/>
    <w:rsid w:val="00CE3C39"/>
    <w:rsid w:val="00CE5F4C"/>
    <w:rsid w:val="00CF0BB8"/>
    <w:rsid w:val="00CF2F24"/>
    <w:rsid w:val="00CF6CA7"/>
    <w:rsid w:val="00CF79EA"/>
    <w:rsid w:val="00D02E32"/>
    <w:rsid w:val="00D06411"/>
    <w:rsid w:val="00D12411"/>
    <w:rsid w:val="00D12E11"/>
    <w:rsid w:val="00D15A30"/>
    <w:rsid w:val="00D1680D"/>
    <w:rsid w:val="00D170C2"/>
    <w:rsid w:val="00D21C79"/>
    <w:rsid w:val="00D244DF"/>
    <w:rsid w:val="00D244EE"/>
    <w:rsid w:val="00D36524"/>
    <w:rsid w:val="00D36D73"/>
    <w:rsid w:val="00D405EB"/>
    <w:rsid w:val="00D467A0"/>
    <w:rsid w:val="00D62319"/>
    <w:rsid w:val="00D6300D"/>
    <w:rsid w:val="00D64253"/>
    <w:rsid w:val="00D648E8"/>
    <w:rsid w:val="00D7311A"/>
    <w:rsid w:val="00D747D6"/>
    <w:rsid w:val="00D76AD0"/>
    <w:rsid w:val="00D82F13"/>
    <w:rsid w:val="00D842A5"/>
    <w:rsid w:val="00D85A06"/>
    <w:rsid w:val="00D918D2"/>
    <w:rsid w:val="00D92A02"/>
    <w:rsid w:val="00D94E12"/>
    <w:rsid w:val="00D95115"/>
    <w:rsid w:val="00DA0E30"/>
    <w:rsid w:val="00DA2B52"/>
    <w:rsid w:val="00DB254B"/>
    <w:rsid w:val="00DD38EA"/>
    <w:rsid w:val="00DE0F85"/>
    <w:rsid w:val="00DE1576"/>
    <w:rsid w:val="00DF2779"/>
    <w:rsid w:val="00DF58CD"/>
    <w:rsid w:val="00E01F7E"/>
    <w:rsid w:val="00E02C69"/>
    <w:rsid w:val="00E03B6B"/>
    <w:rsid w:val="00E04B42"/>
    <w:rsid w:val="00E05FA3"/>
    <w:rsid w:val="00E1751E"/>
    <w:rsid w:val="00E20510"/>
    <w:rsid w:val="00E212B6"/>
    <w:rsid w:val="00E23F70"/>
    <w:rsid w:val="00E34EB8"/>
    <w:rsid w:val="00E412AA"/>
    <w:rsid w:val="00E42B82"/>
    <w:rsid w:val="00E4757D"/>
    <w:rsid w:val="00E5086E"/>
    <w:rsid w:val="00E52F93"/>
    <w:rsid w:val="00E5542A"/>
    <w:rsid w:val="00E7033F"/>
    <w:rsid w:val="00E7328D"/>
    <w:rsid w:val="00E74BCA"/>
    <w:rsid w:val="00E75B1D"/>
    <w:rsid w:val="00E76BC0"/>
    <w:rsid w:val="00E80472"/>
    <w:rsid w:val="00E87F88"/>
    <w:rsid w:val="00E906C4"/>
    <w:rsid w:val="00E91536"/>
    <w:rsid w:val="00E91A1D"/>
    <w:rsid w:val="00E94261"/>
    <w:rsid w:val="00EA1BD1"/>
    <w:rsid w:val="00EA7770"/>
    <w:rsid w:val="00EA796D"/>
    <w:rsid w:val="00EA7E72"/>
    <w:rsid w:val="00EB2049"/>
    <w:rsid w:val="00EB421C"/>
    <w:rsid w:val="00EB6691"/>
    <w:rsid w:val="00EB6C5D"/>
    <w:rsid w:val="00ED0253"/>
    <w:rsid w:val="00ED2EA5"/>
    <w:rsid w:val="00ED3A58"/>
    <w:rsid w:val="00EE23C4"/>
    <w:rsid w:val="00EE285C"/>
    <w:rsid w:val="00EE37EC"/>
    <w:rsid w:val="00EE3D9A"/>
    <w:rsid w:val="00EE6D11"/>
    <w:rsid w:val="00EF1243"/>
    <w:rsid w:val="00EF4D92"/>
    <w:rsid w:val="00F02733"/>
    <w:rsid w:val="00F02A96"/>
    <w:rsid w:val="00F030EE"/>
    <w:rsid w:val="00F03710"/>
    <w:rsid w:val="00F04F73"/>
    <w:rsid w:val="00F06C55"/>
    <w:rsid w:val="00F100CA"/>
    <w:rsid w:val="00F13278"/>
    <w:rsid w:val="00F2472C"/>
    <w:rsid w:val="00F24F94"/>
    <w:rsid w:val="00F25A6D"/>
    <w:rsid w:val="00F2688B"/>
    <w:rsid w:val="00F31DC4"/>
    <w:rsid w:val="00F400DB"/>
    <w:rsid w:val="00F41863"/>
    <w:rsid w:val="00F441F6"/>
    <w:rsid w:val="00F44F2F"/>
    <w:rsid w:val="00F45E70"/>
    <w:rsid w:val="00F50BD2"/>
    <w:rsid w:val="00F523CC"/>
    <w:rsid w:val="00F5240D"/>
    <w:rsid w:val="00F538A4"/>
    <w:rsid w:val="00F543B5"/>
    <w:rsid w:val="00F55658"/>
    <w:rsid w:val="00F6045D"/>
    <w:rsid w:val="00F619CD"/>
    <w:rsid w:val="00F61B5F"/>
    <w:rsid w:val="00F622F5"/>
    <w:rsid w:val="00F6338E"/>
    <w:rsid w:val="00F64F6F"/>
    <w:rsid w:val="00F65CD2"/>
    <w:rsid w:val="00F67204"/>
    <w:rsid w:val="00F748FF"/>
    <w:rsid w:val="00F76088"/>
    <w:rsid w:val="00F8210B"/>
    <w:rsid w:val="00F829C8"/>
    <w:rsid w:val="00F86B9E"/>
    <w:rsid w:val="00F902D2"/>
    <w:rsid w:val="00F90C92"/>
    <w:rsid w:val="00F935AE"/>
    <w:rsid w:val="00F96E50"/>
    <w:rsid w:val="00F96E93"/>
    <w:rsid w:val="00F976D3"/>
    <w:rsid w:val="00FA129B"/>
    <w:rsid w:val="00FA634B"/>
    <w:rsid w:val="00FB0762"/>
    <w:rsid w:val="00FB0E5D"/>
    <w:rsid w:val="00FB4B6C"/>
    <w:rsid w:val="00FC602E"/>
    <w:rsid w:val="00FD572E"/>
    <w:rsid w:val="00FD655D"/>
    <w:rsid w:val="00FE00CC"/>
    <w:rsid w:val="00FE0137"/>
    <w:rsid w:val="00FE4AEB"/>
    <w:rsid w:val="00FE505D"/>
    <w:rsid w:val="00FE671F"/>
    <w:rsid w:val="00FF232C"/>
    <w:rsid w:val="00FF324D"/>
    <w:rsid w:val="00FF4D9C"/>
    <w:rsid w:val="00FF67E3"/>
    <w:rsid w:val="00FF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CB7BD9"/>
  <w15:docId w15:val="{9E01A6FC-4CD4-4A6F-B24D-2ED73DBAB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0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Titre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 w:cs="Cambria"/>
      <w:color w:val="243F60"/>
    </w:rPr>
  </w:style>
  <w:style w:type="paragraph" w:styleId="Titre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Titre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alibri" w:eastAsia="Times New Roman" w:hAnsi="Calibri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20"/>
    </w:rPr>
  </w:style>
  <w:style w:type="character" w:customStyle="1" w:styleId="WW8Num4z1">
    <w:name w:val="WW8Num4z1"/>
    <w:rPr>
      <w:rFonts w:ascii="Courier New" w:hAnsi="Courier New"/>
      <w:sz w:val="20"/>
    </w:rPr>
  </w:style>
  <w:style w:type="character" w:customStyle="1" w:styleId="WW8Num4z2">
    <w:name w:val="WW8Num4z2"/>
    <w:rPr>
      <w:rFonts w:ascii="Wingdings" w:hAnsi="Wingdings"/>
      <w:sz w:val="20"/>
    </w:rPr>
  </w:style>
  <w:style w:type="character" w:customStyle="1" w:styleId="WW8Num5z0">
    <w:name w:val="WW8Num5z0"/>
    <w:rPr>
      <w:rFonts w:ascii="Arial" w:hAnsi="Arial" w:cs="Arial"/>
      <w:b/>
      <w:bCs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/>
      <w:b/>
      <w:bCs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b/>
      <w:bCs/>
    </w:rPr>
  </w:style>
  <w:style w:type="character" w:customStyle="1" w:styleId="WW8Num7z1">
    <w:name w:val="WW8Num7z1"/>
    <w:rPr>
      <w:rFonts w:cs="Times New Roman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cs="Times New Roman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</w:rPr>
  </w:style>
  <w:style w:type="character" w:customStyle="1" w:styleId="WW8Num12z0">
    <w:name w:val="WW8Num12z0"/>
    <w:rPr>
      <w:rFonts w:ascii="Calibri" w:eastAsia="Times New Roman" w:hAnsi="Calibri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sz w:val="20"/>
    </w:rPr>
  </w:style>
  <w:style w:type="character" w:customStyle="1" w:styleId="WW8Num13z1">
    <w:name w:val="WW8Num13z1"/>
    <w:rPr>
      <w:rFonts w:ascii="Courier New" w:hAnsi="Courier New"/>
      <w:sz w:val="20"/>
    </w:rPr>
  </w:style>
  <w:style w:type="character" w:customStyle="1" w:styleId="WW8Num13z2">
    <w:name w:val="WW8Num13z2"/>
    <w:rPr>
      <w:rFonts w:ascii="Wingdings" w:hAnsi="Wingdings"/>
      <w:sz w:val="20"/>
    </w:rPr>
  </w:style>
  <w:style w:type="character" w:customStyle="1" w:styleId="WW8Num14z0">
    <w:name w:val="WW8Num14z0"/>
    <w:rPr>
      <w:rFonts w:ascii="Arial" w:hAnsi="Arial" w:cs="Arial"/>
      <w:b/>
      <w:bCs/>
    </w:rPr>
  </w:style>
  <w:style w:type="character" w:customStyle="1" w:styleId="WW8Num14z1">
    <w:name w:val="WW8Num14z1"/>
    <w:rPr>
      <w:rFonts w:cs="Times New Roman"/>
    </w:rPr>
  </w:style>
  <w:style w:type="character" w:customStyle="1" w:styleId="WW8Num15z0">
    <w:name w:val="WW8Num15z0"/>
    <w:rPr>
      <w:rFonts w:ascii="Calibri" w:eastAsia="Times New Roman" w:hAnsi="Calibri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cs="Times New Roman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rFonts w:ascii="Symbol" w:hAnsi="Symbol"/>
      <w:sz w:val="20"/>
    </w:rPr>
  </w:style>
  <w:style w:type="character" w:customStyle="1" w:styleId="WW8Num19z1">
    <w:name w:val="WW8Num19z1"/>
    <w:rPr>
      <w:rFonts w:ascii="Courier New" w:hAnsi="Courier New"/>
      <w:sz w:val="20"/>
    </w:rPr>
  </w:style>
  <w:style w:type="character" w:customStyle="1" w:styleId="WW8Num19z2">
    <w:name w:val="WW8Num19z2"/>
    <w:rPr>
      <w:rFonts w:ascii="Wingdings" w:hAnsi="Wingdings"/>
      <w:sz w:val="20"/>
    </w:rPr>
  </w:style>
  <w:style w:type="character" w:customStyle="1" w:styleId="WW8Num20z0">
    <w:name w:val="WW8Num20z0"/>
    <w:rPr>
      <w:rFonts w:ascii="Calibri" w:eastAsia="Times New Roman" w:hAnsi="Calibri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Calibri" w:eastAsia="Times New Roman" w:hAnsi="Calibri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Calibri" w:eastAsia="Times New Roman" w:hAnsi="Calibri"/>
    </w:rPr>
  </w:style>
  <w:style w:type="character" w:customStyle="1" w:styleId="WW8Num23z1">
    <w:name w:val="WW8Num23z1"/>
    <w:rPr>
      <w:rFonts w:ascii="Courier New" w:hAnsi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Policepardfaut1">
    <w:name w:val="Police par défaut1"/>
  </w:style>
  <w:style w:type="character" w:customStyle="1" w:styleId="Titre5Car">
    <w:name w:val="Titre 5 Car"/>
    <w:rPr>
      <w:rFonts w:ascii="Cambria" w:hAnsi="Cambria" w:cs="Cambria"/>
      <w:color w:val="243F60"/>
    </w:rPr>
  </w:style>
  <w:style w:type="character" w:customStyle="1" w:styleId="Titre7Car">
    <w:name w:val="Titre 7 Car"/>
    <w:rPr>
      <w:rFonts w:ascii="Times New Roman" w:hAnsi="Times New Roman" w:cs="Times New Roman"/>
      <w:sz w:val="24"/>
      <w:szCs w:val="24"/>
    </w:rPr>
  </w:style>
  <w:style w:type="character" w:customStyle="1" w:styleId="Titre9Car">
    <w:name w:val="Titre 9 Car"/>
    <w:rPr>
      <w:rFonts w:ascii="Arial" w:hAnsi="Arial" w:cs="Arial"/>
    </w:rPr>
  </w:style>
  <w:style w:type="character" w:styleId="Lienhypertexte">
    <w:name w:val="Hyperlink"/>
    <w:uiPriority w:val="99"/>
    <w:rPr>
      <w:rFonts w:cs="Times New Roman"/>
      <w:color w:val="0000FF"/>
      <w:u w:val="single"/>
    </w:rPr>
  </w:style>
  <w:style w:type="character" w:customStyle="1" w:styleId="TextedebullesCar">
    <w:name w:val="Texte de bulles Car"/>
    <w:rPr>
      <w:rFonts w:ascii="Tahoma" w:hAnsi="Tahoma" w:cs="Tahoma"/>
      <w:sz w:val="16"/>
      <w:szCs w:val="16"/>
    </w:rPr>
  </w:style>
  <w:style w:type="character" w:styleId="lev">
    <w:name w:val="Strong"/>
    <w:qFormat/>
    <w:rPr>
      <w:rFonts w:cs="Times New Roman"/>
      <w:b/>
      <w:bCs/>
    </w:rPr>
  </w:style>
  <w:style w:type="character" w:customStyle="1" w:styleId="En-tteCar">
    <w:name w:val="En-tête Car"/>
    <w:uiPriority w:val="99"/>
    <w:rPr>
      <w:rFonts w:cs="Calibri"/>
    </w:rPr>
  </w:style>
  <w:style w:type="character" w:customStyle="1" w:styleId="PieddepageCar">
    <w:name w:val="Pied de page Car"/>
    <w:rPr>
      <w:rFonts w:cs="Calibri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sdetexte">
    <w:name w:val="Body Text"/>
    <w:basedOn w:val="Normal"/>
    <w:link w:val="CorpsdetexteCar"/>
    <w:pPr>
      <w:spacing w:after="120"/>
    </w:p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Listecouleur-Accent11">
    <w:name w:val="Liste couleur - Accent 11"/>
    <w:basedOn w:val="Normal"/>
    <w:qFormat/>
    <w:pPr>
      <w:ind w:left="720"/>
    </w:p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280" w:after="2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sdetexte31">
    <w:name w:val="Corps de texte 31"/>
    <w:basedOn w:val="Normal"/>
    <w:rPr>
      <w:rFonts w:ascii="Times New Roman" w:eastAsia="Times New Roman" w:hAnsi="Times New Roman" w:cs="Times New Roman"/>
    </w:rPr>
  </w:style>
  <w:style w:type="paragraph" w:styleId="Sansinterligne">
    <w:name w:val="No Spacing"/>
    <w:qFormat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W-Standard">
    <w:name w:val="WW-Standard"/>
    <w:pPr>
      <w:widowControl w:val="0"/>
      <w:suppressAutoHyphens/>
      <w:jc w:val="center"/>
    </w:pPr>
    <w:rPr>
      <w:rFonts w:ascii="Calibri" w:eastAsia="Calibri" w:hAnsi="Calibri" w:cs="Calibri"/>
      <w:kern w:val="1"/>
      <w:sz w:val="24"/>
      <w:szCs w:val="24"/>
      <w:lang w:val="de-DE" w:eastAsia="ar-SA"/>
    </w:rPr>
  </w:style>
  <w:style w:type="paragraph" w:styleId="En-tte">
    <w:name w:val="header"/>
    <w:basedOn w:val="Normal"/>
  </w:style>
  <w:style w:type="paragraph" w:styleId="Pieddepage">
    <w:name w:val="footer"/>
    <w:basedOn w:val="Normal"/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rPr>
      <w:b/>
      <w:bCs/>
    </w:rPr>
  </w:style>
  <w:style w:type="paragraph" w:styleId="Titre">
    <w:name w:val="Title"/>
    <w:basedOn w:val="Normal"/>
    <w:next w:val="Sous-titre"/>
    <w:link w:val="TitreCar"/>
    <w:qFormat/>
    <w:rsid w:val="003F09CA"/>
    <w:rPr>
      <w:rFonts w:ascii="Times New Roman" w:eastAsia="Times New Roman" w:hAnsi="Times New Roman" w:cs="Times New Roman"/>
      <w:b/>
      <w:bCs/>
      <w:sz w:val="24"/>
      <w:szCs w:val="24"/>
      <w:lang w:val="x-none"/>
    </w:rPr>
  </w:style>
  <w:style w:type="character" w:customStyle="1" w:styleId="TitreCar">
    <w:name w:val="Titre Car"/>
    <w:link w:val="Titre"/>
    <w:rsid w:val="003F09CA"/>
    <w:rPr>
      <w:b/>
      <w:bCs/>
      <w:sz w:val="24"/>
      <w:szCs w:val="24"/>
      <w:lang w:eastAsia="ar-SA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09CA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x-none"/>
    </w:rPr>
  </w:style>
  <w:style w:type="character" w:customStyle="1" w:styleId="Sous-titreCar">
    <w:name w:val="Sous-titre Car"/>
    <w:link w:val="Sous-titre"/>
    <w:uiPriority w:val="11"/>
    <w:rsid w:val="003F09C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ar-SA"/>
    </w:rPr>
  </w:style>
  <w:style w:type="table" w:styleId="Grilledutableau">
    <w:name w:val="Table Grid"/>
    <w:basedOn w:val="TableauNormal"/>
    <w:rsid w:val="008277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suivivisit">
    <w:name w:val="FollowedHyperlink"/>
    <w:uiPriority w:val="99"/>
    <w:semiHidden/>
    <w:unhideWhenUsed/>
    <w:rsid w:val="00105D28"/>
    <w:rPr>
      <w:color w:val="800080"/>
      <w:u w:val="single"/>
    </w:rPr>
  </w:style>
  <w:style w:type="character" w:styleId="Marquedecommentaire">
    <w:name w:val="annotation reference"/>
    <w:uiPriority w:val="99"/>
    <w:semiHidden/>
    <w:unhideWhenUsed/>
    <w:rsid w:val="00C47A7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47A73"/>
    <w:rPr>
      <w:rFonts w:cs="Times New Roman"/>
      <w:sz w:val="20"/>
      <w:szCs w:val="20"/>
      <w:lang w:val="x-none"/>
    </w:rPr>
  </w:style>
  <w:style w:type="character" w:customStyle="1" w:styleId="CommentaireCar">
    <w:name w:val="Commentaire Car"/>
    <w:link w:val="Commentaire"/>
    <w:uiPriority w:val="99"/>
    <w:semiHidden/>
    <w:rsid w:val="00C47A73"/>
    <w:rPr>
      <w:rFonts w:ascii="Calibri" w:eastAsia="Calibri" w:hAnsi="Calibri" w:cs="Calibri"/>
      <w:lang w:eastAsia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47A73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C47A73"/>
    <w:rPr>
      <w:rFonts w:ascii="Calibri" w:eastAsia="Calibri" w:hAnsi="Calibri" w:cs="Calibri"/>
      <w:b/>
      <w:bCs/>
      <w:lang w:eastAsia="ar-SA"/>
    </w:rPr>
  </w:style>
  <w:style w:type="paragraph" w:styleId="Paragraphedeliste">
    <w:name w:val="List Paragraph"/>
    <w:basedOn w:val="Normal"/>
    <w:qFormat/>
    <w:rsid w:val="00B970C6"/>
    <w:pPr>
      <w:spacing w:after="160" w:line="259" w:lineRule="auto"/>
      <w:ind w:left="720"/>
      <w:contextualSpacing/>
      <w:jc w:val="left"/>
    </w:pPr>
    <w:rPr>
      <w:rFonts w:cs="Times New Roman"/>
      <w:lang w:eastAsia="en-US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105753"/>
    <w:pPr>
      <w:spacing w:after="120" w:line="480" w:lineRule="auto"/>
    </w:pPr>
  </w:style>
  <w:style w:type="character" w:customStyle="1" w:styleId="Corpsdetexte2Car">
    <w:name w:val="Corps de texte 2 Car"/>
    <w:link w:val="Corpsdetexte2"/>
    <w:uiPriority w:val="99"/>
    <w:semiHidden/>
    <w:rsid w:val="00105753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rpsdetexteCar">
    <w:name w:val="Corps de texte Car"/>
    <w:link w:val="Corpsdetexte"/>
    <w:rsid w:val="00095237"/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CE3C39"/>
    <w:pPr>
      <w:widowControl w:val="0"/>
      <w:suppressAutoHyphens/>
    </w:pPr>
    <w:rPr>
      <w:rFonts w:ascii="Calibri" w:eastAsia="Cambria" w:hAnsi="Calibri" w:cs="Calibri"/>
      <w:color w:val="000000"/>
      <w:sz w:val="24"/>
      <w:szCs w:val="24"/>
      <w:lang w:eastAsia="en-US"/>
    </w:rPr>
  </w:style>
  <w:style w:type="character" w:styleId="Textedelespacerserv">
    <w:name w:val="Placeholder Text"/>
    <w:basedOn w:val="Policepardfaut"/>
    <w:uiPriority w:val="99"/>
    <w:unhideWhenUsed/>
    <w:rsid w:val="00CB2D9F"/>
    <w:rPr>
      <w:color w:val="808080"/>
    </w:rPr>
  </w:style>
  <w:style w:type="character" w:styleId="Accentuation">
    <w:name w:val="Emphasis"/>
    <w:basedOn w:val="Policepardfaut"/>
    <w:qFormat/>
    <w:rsid w:val="003D72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ence\Desktop\Nouvelles%20ECE\B%20Hazard\matrice2013_final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EBCCB-1817-4AAD-B389-2EE077F34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C:\Users\Laurence\Desktop\Nouvelles ECE\B Hazard\matrice2013_final.dotx</Template>
  <TotalTime>18</TotalTime>
  <Pages>2</Pages>
  <Words>442</Words>
  <Characters>2371</Characters>
  <Application>Microsoft Office Word</Application>
  <DocSecurity>0</DocSecurity>
  <Lines>79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1-2-A la recherche du passé géologique de notre planète</vt:lpstr>
    </vt:vector>
  </TitlesOfParts>
  <Manager/>
  <Company/>
  <LinksUpToDate>false</LinksUpToDate>
  <CharactersWithSpaces>2784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ECE_22_SVT</dc:creator>
  <cp:keywords/>
  <dc:description/>
  <cp:lastModifiedBy>Nicolas CAUDRON</cp:lastModifiedBy>
  <cp:revision>19</cp:revision>
  <cp:lastPrinted>1900-12-31T22:59:39Z</cp:lastPrinted>
  <dcterms:created xsi:type="dcterms:W3CDTF">2021-10-31T15:29:00Z</dcterms:created>
  <dcterms:modified xsi:type="dcterms:W3CDTF">2022-01-03T09:53:00Z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0x010100873AB55E0CC5DA459F57F5A42893F46A005A087D358B12CA4E82A8A8BA9B8A8CF200D3544DBFAD4F664AA25DF68E6D1F0A9E00689F2856DFEDCE40890FDCED81A7DFC900F734428F0E6ACB4EAAFA1F605D28DD0C</vt:lpwstr>
  </property>
  <property fmtid="{D5CDD505-2E9C-101B-9397-08002B2CF9AE}" pid="3" name="Description0">
    <vt:lpwstr>spécificité des enzymes digestives</vt:lpwstr>
  </property>
</Properties>
</file>